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21FF53" w14:textId="77777777" w:rsidR="00F87859" w:rsidRDefault="00E479E6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69856" behindDoc="0" locked="0" layoutInCell="1" allowOverlap="1" wp14:anchorId="2C5C66AB" wp14:editId="73DA1B8E">
            <wp:simplePos x="0" y="0"/>
            <wp:positionH relativeFrom="column">
              <wp:posOffset>-104140</wp:posOffset>
            </wp:positionH>
            <wp:positionV relativeFrom="paragraph">
              <wp:posOffset>0</wp:posOffset>
            </wp:positionV>
            <wp:extent cx="3387090" cy="676275"/>
            <wp:effectExtent l="0" t="0" r="3810" b="9525"/>
            <wp:wrapThrough wrapText="bothSides">
              <wp:wrapPolygon edited="0">
                <wp:start x="1093" y="0"/>
                <wp:lineTo x="972" y="9735"/>
                <wp:lineTo x="0" y="12169"/>
                <wp:lineTo x="0" y="20079"/>
                <wp:lineTo x="8504" y="21296"/>
                <wp:lineTo x="20045" y="21296"/>
                <wp:lineTo x="20409" y="21296"/>
                <wp:lineTo x="21503" y="20079"/>
                <wp:lineTo x="21503" y="14603"/>
                <wp:lineTo x="18101" y="9735"/>
                <wp:lineTo x="18223" y="3042"/>
                <wp:lineTo x="14700" y="608"/>
                <wp:lineTo x="4009" y="0"/>
                <wp:lineTo x="1093" y="0"/>
              </wp:wrapPolygon>
            </wp:wrapThrough>
            <wp:docPr id="3" name="Picture 3" descr="Logo: Whaikaha - Ministry of Disabled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ikaha HORIZONTAL logo PURP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3120" behindDoc="0" locked="0" layoutInCell="1" allowOverlap="1" wp14:anchorId="4FAECB92" wp14:editId="514A9CBE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0" b="5715"/>
            <wp:wrapNone/>
            <wp:docPr id="60" name="Picture 60" descr="Logo: Easy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CF323" w14:textId="77777777" w:rsidR="00F87859" w:rsidRDefault="00F87859" w:rsidP="00F87859">
      <w:pPr>
        <w:rPr>
          <w:rFonts w:cs="Arial"/>
          <w:szCs w:val="32"/>
        </w:rPr>
      </w:pPr>
    </w:p>
    <w:p w14:paraId="64185357" w14:textId="03917834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14421157" w14:textId="77777777" w:rsidR="00F87859" w:rsidRDefault="00F87859" w:rsidP="00F87859">
      <w:pPr>
        <w:rPr>
          <w:rFonts w:cs="Arial"/>
          <w:szCs w:val="32"/>
        </w:rPr>
      </w:pPr>
    </w:p>
    <w:p w14:paraId="459FFD30" w14:textId="77777777" w:rsidR="00F87859" w:rsidRDefault="00F87859" w:rsidP="00F87859">
      <w:pPr>
        <w:rPr>
          <w:rFonts w:cs="Arial"/>
          <w:szCs w:val="32"/>
        </w:rPr>
      </w:pPr>
    </w:p>
    <w:p w14:paraId="25C0F853" w14:textId="77777777" w:rsidR="00F87859" w:rsidRPr="001D2EAB" w:rsidRDefault="00F87859" w:rsidP="007E7233">
      <w:pPr>
        <w:ind w:left="0"/>
        <w:rPr>
          <w:rFonts w:cs="Arial"/>
          <w:b/>
          <w:sz w:val="24"/>
          <w:szCs w:val="60"/>
        </w:rPr>
      </w:pPr>
    </w:p>
    <w:p w14:paraId="7182E353" w14:textId="77777777" w:rsidR="00001D13" w:rsidRDefault="00001D13" w:rsidP="00F87859">
      <w:pPr>
        <w:pStyle w:val="Title"/>
      </w:pPr>
      <w:bookmarkStart w:id="0" w:name="_GoBack"/>
      <w:bookmarkEnd w:id="0"/>
      <w:r>
        <w:t>Summary:</w:t>
      </w:r>
    </w:p>
    <w:p w14:paraId="7703527A" w14:textId="6C516F25" w:rsidR="007347F0" w:rsidRDefault="00E479E6" w:rsidP="00F87859">
      <w:pPr>
        <w:pStyle w:val="Title"/>
      </w:pPr>
      <w:r>
        <w:t xml:space="preserve">High and Complex </w:t>
      </w:r>
      <w:r w:rsidR="00001D13">
        <w:t>Framework -</w:t>
      </w:r>
    </w:p>
    <w:p w14:paraId="17D42123" w14:textId="0744B826" w:rsidR="00001D13" w:rsidRDefault="0022019B" w:rsidP="00F87859">
      <w:pPr>
        <w:pStyle w:val="Title"/>
      </w:pPr>
      <w:r>
        <w:rPr>
          <w:noProof/>
          <w:lang w:eastAsia="en-NZ"/>
        </w:rPr>
        <w:drawing>
          <wp:anchor distT="0" distB="0" distL="114300" distR="114300" simplePos="0" relativeHeight="252030976" behindDoc="0" locked="0" layoutInCell="1" allowOverlap="1" wp14:anchorId="750E27A4" wp14:editId="39BB125A">
            <wp:simplePos x="0" y="0"/>
            <wp:positionH relativeFrom="column">
              <wp:posOffset>-104503</wp:posOffset>
            </wp:positionH>
            <wp:positionV relativeFrom="paragraph">
              <wp:posOffset>1075962</wp:posOffset>
            </wp:positionV>
            <wp:extent cx="6042025" cy="2573020"/>
            <wp:effectExtent l="0" t="0" r="0" b="0"/>
            <wp:wrapThrough wrapText="bothSides">
              <wp:wrapPolygon edited="0">
                <wp:start x="0" y="0"/>
                <wp:lineTo x="0" y="21429"/>
                <wp:lineTo x="21521" y="21429"/>
                <wp:lineTo x="21521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C image 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9E6">
        <w:t>Strategic Statement</w:t>
      </w:r>
    </w:p>
    <w:p w14:paraId="338DFA18" w14:textId="6933E77E" w:rsidR="00001D13" w:rsidRDefault="00001D13" w:rsidP="00BF5DDC">
      <w:pPr>
        <w:pStyle w:val="Datepublished"/>
      </w:pPr>
    </w:p>
    <w:p w14:paraId="57673928" w14:textId="77777777" w:rsidR="001D2EAB" w:rsidRDefault="001D2EAB" w:rsidP="00BF5DDC">
      <w:pPr>
        <w:pStyle w:val="Datepublished"/>
      </w:pPr>
    </w:p>
    <w:p w14:paraId="18B46BBA" w14:textId="3A0EFE14" w:rsidR="00F87859" w:rsidRPr="00570380" w:rsidRDefault="00887F23" w:rsidP="00BF5DDC">
      <w:pPr>
        <w:pStyle w:val="Datepublished"/>
      </w:pPr>
      <w:r w:rsidRPr="00570380">
        <w:t xml:space="preserve">Published: </w:t>
      </w:r>
      <w:r w:rsidR="00851BEE">
        <w:t xml:space="preserve">June </w:t>
      </w:r>
      <w:r w:rsidR="00E479E6">
        <w:t>2023</w:t>
      </w:r>
    </w:p>
    <w:p w14:paraId="5C957172" w14:textId="77777777" w:rsidR="008B775F" w:rsidRPr="007F76E7" w:rsidRDefault="00F87859" w:rsidP="007F76E7">
      <w:pPr>
        <w:pStyle w:val="Heading1"/>
        <w:pBdr>
          <w:top w:val="single" w:sz="18" w:space="10" w:color="7030A0"/>
          <w:left w:val="single" w:sz="18" w:space="4" w:color="7030A0"/>
          <w:bottom w:val="single" w:sz="18" w:space="0" w:color="7030A0"/>
          <w:right w:val="single" w:sz="18" w:space="4" w:color="7030A0"/>
        </w:pBdr>
      </w:pPr>
      <w:r w:rsidRPr="007F76E7">
        <w:br w:type="page"/>
      </w:r>
      <w:r w:rsidR="00DD0E60" w:rsidRPr="007F76E7">
        <w:lastRenderedPageBreak/>
        <w:t>What you will find in here</w:t>
      </w:r>
    </w:p>
    <w:p w14:paraId="6C2E0910" w14:textId="35B0C3B2" w:rsidR="008B775F" w:rsidRDefault="008B775F" w:rsidP="008B775F"/>
    <w:p w14:paraId="5BB35449" w14:textId="59505B67" w:rsidR="008B775F" w:rsidRPr="000A3C46" w:rsidRDefault="00CB5620" w:rsidP="008B775F">
      <w:pPr>
        <w:jc w:val="right"/>
        <w:rPr>
          <w:rFonts w:cs="Arial"/>
          <w:b/>
          <w:bCs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013568" behindDoc="0" locked="0" layoutInCell="1" allowOverlap="1" wp14:anchorId="401EF858" wp14:editId="00ACE4C0">
            <wp:simplePos x="0" y="0"/>
            <wp:positionH relativeFrom="column">
              <wp:posOffset>190500</wp:posOffset>
            </wp:positionH>
            <wp:positionV relativeFrom="paragraph">
              <wp:posOffset>59690</wp:posOffset>
            </wp:positionV>
            <wp:extent cx="1028700" cy="1028700"/>
            <wp:effectExtent l="0" t="0" r="0" b="0"/>
            <wp:wrapThrough wrapText="bothSides">
              <wp:wrapPolygon edited="0">
                <wp:start x="9200" y="0"/>
                <wp:lineTo x="7600" y="1600"/>
                <wp:lineTo x="6400" y="4400"/>
                <wp:lineTo x="6400" y="6400"/>
                <wp:lineTo x="2000" y="6800"/>
                <wp:lineTo x="400" y="8800"/>
                <wp:lineTo x="0" y="14000"/>
                <wp:lineTo x="1600" y="19200"/>
                <wp:lineTo x="1600" y="19600"/>
                <wp:lineTo x="4800" y="21200"/>
                <wp:lineTo x="5200" y="21200"/>
                <wp:lineTo x="16800" y="21200"/>
                <wp:lineTo x="17200" y="21200"/>
                <wp:lineTo x="19600" y="19200"/>
                <wp:lineTo x="20800" y="16400"/>
                <wp:lineTo x="21200" y="13600"/>
                <wp:lineTo x="21200" y="9200"/>
                <wp:lineTo x="18800" y="6800"/>
                <wp:lineTo x="14400" y="6400"/>
                <wp:lineTo x="13600" y="1600"/>
                <wp:lineTo x="12000" y="0"/>
                <wp:lineTo x="9200" y="0"/>
              </wp:wrapPolygon>
            </wp:wrapThrough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asy Read Logo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75F">
        <w:rPr>
          <w:rFonts w:cs="Arial"/>
          <w:b/>
          <w:bCs/>
          <w:szCs w:val="32"/>
        </w:rPr>
        <w:t>Page n</w:t>
      </w:r>
      <w:r w:rsidR="008B775F" w:rsidRPr="00CA1163">
        <w:rPr>
          <w:rFonts w:cs="Arial"/>
          <w:b/>
          <w:bCs/>
          <w:szCs w:val="32"/>
        </w:rPr>
        <w:t>umber:</w:t>
      </w:r>
    </w:p>
    <w:p w14:paraId="0EB3ACC2" w14:textId="41F3FE25" w:rsidR="008B775F" w:rsidRDefault="008B775F" w:rsidP="008B775F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</w:p>
    <w:p w14:paraId="1DF73A63" w14:textId="7E533251" w:rsidR="008B775F" w:rsidRDefault="0078010E" w:rsidP="008B775F">
      <w:pPr>
        <w:pStyle w:val="contentspage"/>
      </w:pPr>
      <w:r>
        <w:t>About this document</w:t>
      </w:r>
      <w:r>
        <w:tab/>
        <w:t>2</w:t>
      </w:r>
    </w:p>
    <w:p w14:paraId="3087AC60" w14:textId="6C1A6E97" w:rsidR="008B775F" w:rsidRPr="003E7490" w:rsidRDefault="00E821A5" w:rsidP="008B775F">
      <w:pPr>
        <w:pStyle w:val="contentspage"/>
        <w:rPr>
          <w:sz w:val="24"/>
        </w:rPr>
      </w:pPr>
      <w:r w:rsidRPr="002F67E0">
        <w:rPr>
          <w:noProof/>
          <w:lang w:val="en-NZ" w:eastAsia="en-NZ"/>
        </w:rPr>
        <w:drawing>
          <wp:anchor distT="0" distB="0" distL="114300" distR="114300" simplePos="0" relativeHeight="252015616" behindDoc="0" locked="0" layoutInCell="1" allowOverlap="1" wp14:anchorId="2C42E51B" wp14:editId="6D6A3605">
            <wp:simplePos x="0" y="0"/>
            <wp:positionH relativeFrom="margin">
              <wp:posOffset>66675</wp:posOffset>
            </wp:positionH>
            <wp:positionV relativeFrom="paragraph">
              <wp:posOffset>284480</wp:posOffset>
            </wp:positionV>
            <wp:extent cx="1276350" cy="1276350"/>
            <wp:effectExtent l="0" t="0" r="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CB27E" w14:textId="1A989F0D" w:rsidR="008B775F" w:rsidRPr="003E7490" w:rsidRDefault="008B775F" w:rsidP="008B775F">
      <w:pPr>
        <w:pStyle w:val="contentspage"/>
        <w:rPr>
          <w:sz w:val="24"/>
        </w:rPr>
      </w:pPr>
    </w:p>
    <w:p w14:paraId="294503C9" w14:textId="77777777" w:rsidR="003E7490" w:rsidRDefault="0078010E" w:rsidP="008B775F">
      <w:pPr>
        <w:pStyle w:val="contentspage"/>
      </w:pPr>
      <w:r>
        <w:t xml:space="preserve">About the words used in </w:t>
      </w:r>
      <w:r w:rsidR="003601AD">
        <w:t>t</w:t>
      </w:r>
      <w:r>
        <w:t xml:space="preserve">he </w:t>
      </w:r>
    </w:p>
    <w:p w14:paraId="6732CE58" w14:textId="71E65DC1" w:rsidR="008B775F" w:rsidRDefault="0078010E" w:rsidP="003E7490">
      <w:pPr>
        <w:pStyle w:val="contentspage"/>
      </w:pPr>
      <w:r>
        <w:t>High and Complex Framework</w:t>
      </w:r>
      <w:r w:rsidR="001D2EAB">
        <w:t xml:space="preserve"> </w:t>
      </w:r>
      <w:r w:rsidR="001D2EAB">
        <w:tab/>
        <w:t>4</w:t>
      </w:r>
    </w:p>
    <w:p w14:paraId="2322E97A" w14:textId="77777777" w:rsidR="008B775F" w:rsidRPr="003E7490" w:rsidRDefault="008B775F" w:rsidP="008B775F">
      <w:pPr>
        <w:pStyle w:val="contentspage"/>
        <w:rPr>
          <w:sz w:val="24"/>
        </w:rPr>
      </w:pPr>
    </w:p>
    <w:p w14:paraId="0D63A931" w14:textId="7640FA31" w:rsidR="0078010E" w:rsidRPr="003E7490" w:rsidRDefault="00282CF7" w:rsidP="008B775F">
      <w:pPr>
        <w:pStyle w:val="contentspage"/>
        <w:rPr>
          <w:sz w:val="24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037120" behindDoc="0" locked="0" layoutInCell="1" allowOverlap="1" wp14:anchorId="35CB225D" wp14:editId="2EB5B7E6">
            <wp:simplePos x="0" y="0"/>
            <wp:positionH relativeFrom="column">
              <wp:posOffset>-156754</wp:posOffset>
            </wp:positionH>
            <wp:positionV relativeFrom="paragraph">
              <wp:posOffset>151402</wp:posOffset>
            </wp:positionV>
            <wp:extent cx="1880870" cy="800100"/>
            <wp:effectExtent l="0" t="0" r="5080" b="0"/>
            <wp:wrapThrough wrapText="bothSides">
              <wp:wrapPolygon edited="0">
                <wp:start x="0" y="0"/>
                <wp:lineTo x="0" y="21086"/>
                <wp:lineTo x="21440" y="21086"/>
                <wp:lineTo x="21440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C image 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E754C" w14:textId="792F549D" w:rsidR="0078010E" w:rsidRDefault="0078010E" w:rsidP="008B775F">
      <w:pPr>
        <w:pStyle w:val="contentspage"/>
      </w:pPr>
      <w:r>
        <w:t xml:space="preserve">What is the High and Complex </w:t>
      </w:r>
    </w:p>
    <w:p w14:paraId="19C6BCCD" w14:textId="431C16C4" w:rsidR="008B775F" w:rsidRDefault="0078010E" w:rsidP="008B775F">
      <w:pPr>
        <w:pStyle w:val="contentspage"/>
      </w:pPr>
      <w:r>
        <w:t>Framework</w:t>
      </w:r>
      <w:r w:rsidR="001D2EAB">
        <w:t>?</w:t>
      </w:r>
      <w:r w:rsidR="001D2EAB">
        <w:tab/>
        <w:t>6</w:t>
      </w:r>
    </w:p>
    <w:p w14:paraId="6B7C9558" w14:textId="77777777" w:rsidR="00DE68CA" w:rsidRPr="003E7490" w:rsidRDefault="00DE68CA" w:rsidP="00DE68CA">
      <w:pPr>
        <w:pStyle w:val="contentspage"/>
        <w:rPr>
          <w:sz w:val="24"/>
        </w:rPr>
      </w:pPr>
    </w:p>
    <w:p w14:paraId="35C57C98" w14:textId="40C3BE5A" w:rsidR="00DE68CA" w:rsidRPr="003E7490" w:rsidRDefault="00E821A5" w:rsidP="00DE68CA">
      <w:pPr>
        <w:pStyle w:val="contentspage"/>
        <w:rPr>
          <w:sz w:val="24"/>
        </w:rPr>
      </w:pPr>
      <w:r w:rsidRPr="003E7490">
        <w:rPr>
          <w:rFonts w:eastAsia="Calibri"/>
          <w:noProof/>
          <w:sz w:val="30"/>
          <w:lang w:val="en-NZ" w:eastAsia="en-NZ"/>
        </w:rPr>
        <w:drawing>
          <wp:anchor distT="0" distB="0" distL="114300" distR="114300" simplePos="0" relativeHeight="252019712" behindDoc="0" locked="0" layoutInCell="1" allowOverlap="1" wp14:anchorId="2A02A6A3" wp14:editId="714D477F">
            <wp:simplePos x="0" y="0"/>
            <wp:positionH relativeFrom="column">
              <wp:posOffset>85725</wp:posOffset>
            </wp:positionH>
            <wp:positionV relativeFrom="paragraph">
              <wp:posOffset>12791</wp:posOffset>
            </wp:positionV>
            <wp:extent cx="1257300" cy="1257300"/>
            <wp:effectExtent l="0" t="0" r="0" b="0"/>
            <wp:wrapThrough wrapText="bothSides">
              <wp:wrapPolygon edited="0">
                <wp:start x="18655" y="0"/>
                <wp:lineTo x="5891" y="655"/>
                <wp:lineTo x="3273" y="1309"/>
                <wp:lineTo x="3600" y="5236"/>
                <wp:lineTo x="1964" y="6545"/>
                <wp:lineTo x="655" y="8836"/>
                <wp:lineTo x="655" y="10473"/>
                <wp:lineTo x="3273" y="15709"/>
                <wp:lineTo x="4909" y="20945"/>
                <wp:lineTo x="4909" y="21273"/>
                <wp:lineTo x="20291" y="21273"/>
                <wp:lineTo x="20945" y="10473"/>
                <wp:lineTo x="20291" y="655"/>
                <wp:lineTo x="19964" y="0"/>
                <wp:lineTo x="18655" y="0"/>
              </wp:wrapPolygon>
            </wp:wrapThrough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eader speaker pla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CCA60" w14:textId="6FF5B8E9" w:rsidR="00DE68CA" w:rsidRDefault="00DE68CA" w:rsidP="00DE68CA">
      <w:pPr>
        <w:pStyle w:val="contentspage"/>
      </w:pPr>
      <w:r>
        <w:t>Wh</w:t>
      </w:r>
      <w:r w:rsidR="001D2EAB">
        <w:t>y write a Strategic Statement?</w:t>
      </w:r>
      <w:r w:rsidR="001D2EAB">
        <w:tab/>
        <w:t>8</w:t>
      </w:r>
    </w:p>
    <w:p w14:paraId="44BC51CA" w14:textId="29EF0AB8" w:rsidR="00DE68CA" w:rsidRPr="003E7490" w:rsidRDefault="00DE68CA" w:rsidP="00DE68CA">
      <w:pPr>
        <w:pStyle w:val="contentspage"/>
        <w:rPr>
          <w:sz w:val="24"/>
        </w:rPr>
      </w:pPr>
    </w:p>
    <w:p w14:paraId="079A7B11" w14:textId="425AC0CE" w:rsidR="00DE68CA" w:rsidRPr="003E7490" w:rsidRDefault="00DE68CA" w:rsidP="00DE68CA">
      <w:pPr>
        <w:pStyle w:val="contentspage"/>
        <w:rPr>
          <w:sz w:val="24"/>
        </w:rPr>
      </w:pPr>
    </w:p>
    <w:p w14:paraId="6E10E66C" w14:textId="0EAD5C5F" w:rsidR="00DE68CA" w:rsidRDefault="00E821A5" w:rsidP="0022019B">
      <w:pPr>
        <w:pStyle w:val="contentspage"/>
      </w:pPr>
      <w:r w:rsidRPr="00D12305">
        <w:rPr>
          <w:noProof/>
          <w:lang w:val="en-NZ" w:eastAsia="en-NZ"/>
        </w:rPr>
        <w:drawing>
          <wp:anchor distT="0" distB="0" distL="114300" distR="114300" simplePos="0" relativeHeight="252021760" behindDoc="0" locked="0" layoutInCell="1" allowOverlap="1" wp14:anchorId="1EC4B658" wp14:editId="7C0FA1D4">
            <wp:simplePos x="0" y="0"/>
            <wp:positionH relativeFrom="column">
              <wp:posOffset>57150</wp:posOffset>
            </wp:positionH>
            <wp:positionV relativeFrom="paragraph">
              <wp:posOffset>312057</wp:posOffset>
            </wp:positionV>
            <wp:extent cx="1276350" cy="1276350"/>
            <wp:effectExtent l="0" t="0" r="0" b="0"/>
            <wp:wrapThrough wrapText="bothSides">
              <wp:wrapPolygon edited="0">
                <wp:start x="322" y="1934"/>
                <wp:lineTo x="0" y="9027"/>
                <wp:lineTo x="3869" y="12896"/>
                <wp:lineTo x="5158" y="13218"/>
                <wp:lineTo x="10316" y="18054"/>
                <wp:lineTo x="11284" y="19343"/>
                <wp:lineTo x="21278" y="19343"/>
                <wp:lineTo x="21278" y="12251"/>
                <wp:lineTo x="19988" y="10639"/>
                <wp:lineTo x="10639" y="1934"/>
                <wp:lineTo x="322" y="1934"/>
              </wp:wrapPolygon>
            </wp:wrapThrough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8CA">
        <w:t xml:space="preserve">What is in the </w:t>
      </w:r>
      <w:r w:rsidR="0022019B">
        <w:t xml:space="preserve">High and Complex </w:t>
      </w:r>
      <w:r w:rsidR="00DE68CA">
        <w:t>F</w:t>
      </w:r>
      <w:r w:rsidR="009705AA">
        <w:t>ramework Strategic Statement?</w:t>
      </w:r>
      <w:r w:rsidR="009705AA">
        <w:tab/>
        <w:t>11</w:t>
      </w:r>
    </w:p>
    <w:p w14:paraId="2A3AE293" w14:textId="6FDAC6D6" w:rsidR="003601AD" w:rsidRPr="003E7490" w:rsidRDefault="003601AD" w:rsidP="008B775F">
      <w:pPr>
        <w:pStyle w:val="contentspage"/>
        <w:rPr>
          <w:sz w:val="24"/>
        </w:rPr>
      </w:pPr>
    </w:p>
    <w:p w14:paraId="6AB0A811" w14:textId="77777777" w:rsidR="00DE68CA" w:rsidRPr="003E7490" w:rsidRDefault="00DE68CA" w:rsidP="008B775F">
      <w:pPr>
        <w:pStyle w:val="contentspage"/>
        <w:rPr>
          <w:sz w:val="24"/>
        </w:rPr>
      </w:pPr>
    </w:p>
    <w:p w14:paraId="3012E776" w14:textId="18DB1D77" w:rsidR="003601AD" w:rsidRDefault="009705AA" w:rsidP="003601AD">
      <w:pPr>
        <w:pStyle w:val="contentspage"/>
      </w:pPr>
      <w:r>
        <w:t>What happens next?</w:t>
      </w:r>
      <w:r>
        <w:tab/>
        <w:t>19</w:t>
      </w:r>
    </w:p>
    <w:p w14:paraId="60466D56" w14:textId="7454B2E2" w:rsidR="003601AD" w:rsidRPr="003E7490" w:rsidRDefault="00D24254" w:rsidP="003601AD">
      <w:pPr>
        <w:pStyle w:val="contentspage"/>
        <w:rPr>
          <w:sz w:val="24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022784" behindDoc="1" locked="0" layoutInCell="1" allowOverlap="1" wp14:anchorId="1596EB10" wp14:editId="0FD6F39A">
            <wp:simplePos x="0" y="0"/>
            <wp:positionH relativeFrom="column">
              <wp:posOffset>381000</wp:posOffset>
            </wp:positionH>
            <wp:positionV relativeFrom="paragraph">
              <wp:posOffset>205105</wp:posOffset>
            </wp:positionV>
            <wp:extent cx="823564" cy="857250"/>
            <wp:effectExtent l="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website internet compute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64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D636C" w14:textId="5AFB4360" w:rsidR="003601AD" w:rsidRPr="003E7490" w:rsidRDefault="003601AD" w:rsidP="003601AD">
      <w:pPr>
        <w:pStyle w:val="contentspage"/>
        <w:rPr>
          <w:sz w:val="24"/>
        </w:rPr>
      </w:pPr>
    </w:p>
    <w:p w14:paraId="303BDE48" w14:textId="6CBEF1EF" w:rsidR="003601AD" w:rsidRDefault="003601AD" w:rsidP="003601AD">
      <w:pPr>
        <w:pStyle w:val="contentspage"/>
      </w:pPr>
      <w:r>
        <w:t>W</w:t>
      </w:r>
      <w:r w:rsidR="009705AA">
        <w:t>here to find more information</w:t>
      </w:r>
      <w:r w:rsidR="009705AA">
        <w:tab/>
        <w:t>22</w:t>
      </w:r>
    </w:p>
    <w:p w14:paraId="4B9FC886" w14:textId="77777777" w:rsidR="00570380" w:rsidRPr="00570380" w:rsidRDefault="00124EA8" w:rsidP="007F76E7">
      <w:pPr>
        <w:pStyle w:val="Heading1"/>
        <w:pBdr>
          <w:top w:val="single" w:sz="18" w:space="10" w:color="7030A0"/>
          <w:left w:val="single" w:sz="18" w:space="4" w:color="7030A0"/>
          <w:bottom w:val="single" w:sz="18" w:space="0" w:color="7030A0"/>
          <w:right w:val="single" w:sz="18" w:space="4" w:color="7030A0"/>
        </w:pBdr>
        <w:rPr>
          <w:noProof/>
          <w:lang w:val="en-NZ" w:eastAsia="en-NZ"/>
        </w:rPr>
      </w:pPr>
      <w:r>
        <w:rPr>
          <w:noProof/>
          <w:lang w:val="en-NZ" w:eastAsia="en-NZ"/>
        </w:rPr>
        <w:lastRenderedPageBreak/>
        <w:t xml:space="preserve">About this </w:t>
      </w:r>
      <w:r w:rsidR="00E479E6">
        <w:rPr>
          <w:noProof/>
          <w:lang w:val="en-NZ" w:eastAsia="en-NZ"/>
        </w:rPr>
        <w:t>document</w:t>
      </w:r>
    </w:p>
    <w:p w14:paraId="4BDC97CB" w14:textId="15344268" w:rsidR="00D852B6" w:rsidRDefault="00001D13" w:rsidP="00124EA8">
      <w:r>
        <w:rPr>
          <w:noProof/>
          <w:lang w:val="en-NZ" w:eastAsia="en-NZ"/>
        </w:rPr>
        <w:drawing>
          <wp:anchor distT="0" distB="0" distL="114300" distR="114300" simplePos="0" relativeHeight="251774976" behindDoc="0" locked="0" layoutInCell="1" allowOverlap="1" wp14:anchorId="29726C5A" wp14:editId="526834D4">
            <wp:simplePos x="0" y="0"/>
            <wp:positionH relativeFrom="column">
              <wp:posOffset>95250</wp:posOffset>
            </wp:positionH>
            <wp:positionV relativeFrom="paragraph">
              <wp:posOffset>343535</wp:posOffset>
            </wp:positionV>
            <wp:extent cx="1047750" cy="1047750"/>
            <wp:effectExtent l="0" t="0" r="0" b="0"/>
            <wp:wrapThrough wrapText="bothSides">
              <wp:wrapPolygon edited="0">
                <wp:start x="9033" y="0"/>
                <wp:lineTo x="7462" y="1964"/>
                <wp:lineTo x="6676" y="3927"/>
                <wp:lineTo x="6676" y="6284"/>
                <wp:lineTo x="1964" y="6676"/>
                <wp:lineTo x="393" y="8640"/>
                <wp:lineTo x="0" y="14138"/>
                <wp:lineTo x="1571" y="19244"/>
                <wp:lineTo x="5105" y="21207"/>
                <wp:lineTo x="5498" y="21207"/>
                <wp:lineTo x="16887" y="21207"/>
                <wp:lineTo x="17280" y="21207"/>
                <wp:lineTo x="20029" y="18851"/>
                <wp:lineTo x="21207" y="13745"/>
                <wp:lineTo x="21207" y="9033"/>
                <wp:lineTo x="18851" y="6676"/>
                <wp:lineTo x="14531" y="6284"/>
                <wp:lineTo x="14924" y="4713"/>
                <wp:lineTo x="12960" y="393"/>
                <wp:lineTo x="11782" y="0"/>
                <wp:lineTo x="9033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asy Read Logo 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81BCA" w14:textId="62BA03E5" w:rsidR="00667DC1" w:rsidRDefault="00667DC1" w:rsidP="00124EA8">
      <w:pPr>
        <w:rPr>
          <w:noProof/>
          <w:lang w:val="en-NZ" w:eastAsia="en-NZ"/>
        </w:rPr>
      </w:pPr>
    </w:p>
    <w:p w14:paraId="5AF587AD" w14:textId="147D595B" w:rsidR="00001D13" w:rsidRDefault="00D24254" w:rsidP="002F67E0">
      <w:pPr>
        <w:rPr>
          <w:noProof/>
          <w:lang w:val="en-NZ" w:eastAsia="en-NZ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80096" behindDoc="0" locked="0" layoutInCell="1" allowOverlap="1" wp14:anchorId="71211072" wp14:editId="56072720">
            <wp:simplePos x="0" y="0"/>
            <wp:positionH relativeFrom="column">
              <wp:posOffset>-297815</wp:posOffset>
            </wp:positionH>
            <wp:positionV relativeFrom="paragraph">
              <wp:posOffset>903605</wp:posOffset>
            </wp:positionV>
            <wp:extent cx="2125980" cy="424180"/>
            <wp:effectExtent l="0" t="0" r="7620" b="0"/>
            <wp:wrapThrough wrapText="bothSides">
              <wp:wrapPolygon edited="0">
                <wp:start x="968" y="0"/>
                <wp:lineTo x="0" y="13581"/>
                <wp:lineTo x="0" y="20371"/>
                <wp:lineTo x="8323" y="20371"/>
                <wp:lineTo x="20323" y="20371"/>
                <wp:lineTo x="21484" y="20371"/>
                <wp:lineTo x="21484" y="5820"/>
                <wp:lineTo x="14516" y="0"/>
                <wp:lineTo x="4065" y="0"/>
                <wp:lineTo x="968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ikaha HORIZONTAL logo PURPL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9E6">
        <w:rPr>
          <w:noProof/>
          <w:lang w:val="en-NZ" w:eastAsia="en-NZ"/>
        </w:rPr>
        <w:t xml:space="preserve">This is an Easy Read </w:t>
      </w:r>
      <w:r w:rsidR="00E479E6" w:rsidRPr="00667DC1">
        <w:rPr>
          <w:b/>
          <w:noProof/>
          <w:lang w:val="en-NZ" w:eastAsia="en-NZ"/>
        </w:rPr>
        <w:t>summary</w:t>
      </w:r>
      <w:r w:rsidR="00E479E6">
        <w:rPr>
          <w:noProof/>
          <w:lang w:val="en-NZ" w:eastAsia="en-NZ"/>
        </w:rPr>
        <w:t xml:space="preserve"> of a </w:t>
      </w:r>
      <w:r w:rsidR="00667DC1">
        <w:rPr>
          <w:noProof/>
          <w:lang w:val="en-NZ" w:eastAsia="en-NZ"/>
        </w:rPr>
        <w:t>document</w:t>
      </w:r>
      <w:r w:rsidR="00E479E6">
        <w:rPr>
          <w:noProof/>
          <w:lang w:val="en-NZ" w:eastAsia="en-NZ"/>
        </w:rPr>
        <w:t xml:space="preserve"> written by</w:t>
      </w:r>
      <w:r w:rsidR="002F67E0">
        <w:rPr>
          <w:noProof/>
          <w:lang w:val="en-NZ" w:eastAsia="en-NZ"/>
        </w:rPr>
        <w:t xml:space="preserve"> </w:t>
      </w:r>
      <w:r w:rsidR="00E479E6" w:rsidRPr="00667DC1">
        <w:rPr>
          <w:noProof/>
          <w:lang w:val="en-NZ" w:eastAsia="en-NZ"/>
        </w:rPr>
        <w:t xml:space="preserve">Whaikaha – Ministry of Disabled </w:t>
      </w:r>
      <w:r w:rsidR="00667DC1">
        <w:rPr>
          <w:noProof/>
          <w:lang w:val="en-NZ" w:eastAsia="en-NZ"/>
        </w:rPr>
        <w:t>People</w:t>
      </w:r>
      <w:r w:rsidR="00DE21C7">
        <w:rPr>
          <w:noProof/>
          <w:lang w:val="en-NZ" w:eastAsia="en-NZ"/>
        </w:rPr>
        <w:t>.</w:t>
      </w:r>
    </w:p>
    <w:p w14:paraId="499AFF2C" w14:textId="2D6FC7CD" w:rsidR="007F1828" w:rsidRDefault="007F1828" w:rsidP="007F1828">
      <w:pPr>
        <w:rPr>
          <w:noProof/>
          <w:lang w:val="en-NZ" w:eastAsia="en-NZ"/>
        </w:rPr>
      </w:pPr>
    </w:p>
    <w:p w14:paraId="4E47F8AE" w14:textId="2600F08D" w:rsidR="007F1828" w:rsidRDefault="009F06A2" w:rsidP="00035399">
      <w:pPr>
        <w:tabs>
          <w:tab w:val="left" w:pos="7590"/>
        </w:tabs>
      </w:pPr>
      <w:r w:rsidRPr="0013535C">
        <w:rPr>
          <w:rFonts w:eastAsia="Calibri" w:cs="Arial"/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3530BFA5" wp14:editId="28D56F27">
                <wp:simplePos x="0" y="0"/>
                <wp:positionH relativeFrom="margin">
                  <wp:posOffset>2246811</wp:posOffset>
                </wp:positionH>
                <wp:positionV relativeFrom="paragraph">
                  <wp:posOffset>234043</wp:posOffset>
                </wp:positionV>
                <wp:extent cx="3486150" cy="177673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1776730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DB1E1E" id="Rectangle 1" o:spid="_x0000_s1026" style="position:absolute;margin-left:176.9pt;margin-top:18.45pt;width:274.5pt;height:139.9pt;z-index:-25144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" fillcolor="#e0def0" stroked="f" strokeweight="1pt">
                <w10:wrap anchorx="margin"/>
              </v:rect>
            </w:pict>
          </mc:Fallback>
        </mc:AlternateContent>
      </w:r>
      <w:r w:rsidR="00035399">
        <w:tab/>
      </w:r>
    </w:p>
    <w:p w14:paraId="4221DA15" w14:textId="0D190633" w:rsidR="007F1828" w:rsidRDefault="00E821A5" w:rsidP="00035399">
      <w:pPr>
        <w:tabs>
          <w:tab w:val="left" w:pos="8160"/>
          <w:tab w:val="right" w:pos="9026"/>
        </w:tabs>
      </w:pPr>
      <w:r w:rsidRPr="00FB340B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78048" behindDoc="0" locked="0" layoutInCell="1" allowOverlap="1" wp14:anchorId="0EB53FC7" wp14:editId="7E6E7CB4">
            <wp:simplePos x="0" y="0"/>
            <wp:positionH relativeFrom="column">
              <wp:posOffset>90805</wp:posOffset>
            </wp:positionH>
            <wp:positionV relativeFrom="paragraph">
              <wp:posOffset>126365</wp:posOffset>
            </wp:positionV>
            <wp:extent cx="1301115" cy="154305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picture containing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828">
        <w:t xml:space="preserve">A </w:t>
      </w:r>
      <w:r w:rsidR="007F1828" w:rsidRPr="00BB4667">
        <w:rPr>
          <w:b/>
          <w:bCs/>
        </w:rPr>
        <w:t>summary</w:t>
      </w:r>
      <w:r w:rsidR="007F1828">
        <w:t>:</w:t>
      </w:r>
      <w:r w:rsidR="00035399">
        <w:tab/>
      </w:r>
      <w:r w:rsidR="00035399">
        <w:tab/>
      </w:r>
    </w:p>
    <w:p w14:paraId="27B81E96" w14:textId="17EDA1D3" w:rsidR="007F1828" w:rsidRDefault="007F1828" w:rsidP="007F1828">
      <w:pPr>
        <w:pStyle w:val="Listtoplevel"/>
      </w:pPr>
      <w:r>
        <w:t>is shorter than the full document</w:t>
      </w:r>
    </w:p>
    <w:p w14:paraId="5D7A3ADB" w14:textId="52B6B4FE" w:rsidR="007F1828" w:rsidRDefault="007F1828" w:rsidP="007F1828">
      <w:pPr>
        <w:pStyle w:val="Listtoplevel"/>
      </w:pPr>
      <w:r>
        <w:t>tells you the main ideas.</w:t>
      </w:r>
    </w:p>
    <w:p w14:paraId="55CD7ADF" w14:textId="77777777" w:rsidR="002F67E0" w:rsidRDefault="002F67E0" w:rsidP="00124EA8">
      <w:pPr>
        <w:rPr>
          <w:noProof/>
          <w:lang w:val="en-NZ" w:eastAsia="en-NZ"/>
        </w:rPr>
      </w:pPr>
    </w:p>
    <w:p w14:paraId="46EF9A26" w14:textId="48276DE6" w:rsidR="002F67E0" w:rsidRDefault="002F67E0" w:rsidP="00124EA8">
      <w:pPr>
        <w:rPr>
          <w:noProof/>
          <w:lang w:val="en-NZ" w:eastAsia="en-NZ"/>
        </w:rPr>
      </w:pPr>
    </w:p>
    <w:p w14:paraId="06D4761D" w14:textId="7DBAA749" w:rsidR="00E479E6" w:rsidRDefault="002F67E0" w:rsidP="00124EA8">
      <w:pPr>
        <w:rPr>
          <w:noProof/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72928" behindDoc="0" locked="0" layoutInCell="1" allowOverlap="1" wp14:anchorId="25BC0449" wp14:editId="7522D9C3">
            <wp:simplePos x="0" y="0"/>
            <wp:positionH relativeFrom="column">
              <wp:posOffset>-295275</wp:posOffset>
            </wp:positionH>
            <wp:positionV relativeFrom="paragraph">
              <wp:posOffset>97155</wp:posOffset>
            </wp:positionV>
            <wp:extent cx="2157730" cy="1489710"/>
            <wp:effectExtent l="19050" t="19050" r="13970" b="15240"/>
            <wp:wrapThrough wrapText="bothSides">
              <wp:wrapPolygon edited="0">
                <wp:start x="-191" y="-276"/>
                <wp:lineTo x="-191" y="21545"/>
                <wp:lineTo x="21549" y="21545"/>
                <wp:lineTo x="21549" y="-276"/>
                <wp:lineTo x="-191" y="-276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ver of HCFS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4897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9E6">
        <w:rPr>
          <w:noProof/>
          <w:lang w:val="en-NZ" w:eastAsia="en-NZ"/>
        </w:rPr>
        <w:t>The</w:t>
      </w:r>
      <w:r w:rsidR="007347F0">
        <w:rPr>
          <w:noProof/>
          <w:lang w:val="en-NZ" w:eastAsia="en-NZ"/>
        </w:rPr>
        <w:t xml:space="preserve"> document</w:t>
      </w:r>
      <w:r w:rsidR="00E479E6">
        <w:rPr>
          <w:noProof/>
          <w:lang w:val="en-NZ" w:eastAsia="en-NZ"/>
        </w:rPr>
        <w:t xml:space="preserve"> </w:t>
      </w:r>
      <w:r w:rsidR="007347F0">
        <w:rPr>
          <w:noProof/>
          <w:lang w:val="en-NZ" w:eastAsia="en-NZ"/>
        </w:rPr>
        <w:t xml:space="preserve">written by </w:t>
      </w:r>
      <w:r w:rsidR="00E8502A">
        <w:rPr>
          <w:noProof/>
          <w:lang w:val="en-NZ" w:eastAsia="en-NZ"/>
        </w:rPr>
        <w:t xml:space="preserve">Ernst &amp; Young </w:t>
      </w:r>
      <w:r w:rsidR="00667DC1">
        <w:rPr>
          <w:noProof/>
          <w:lang w:val="en-NZ" w:eastAsia="en-NZ"/>
        </w:rPr>
        <w:t>is called:</w:t>
      </w:r>
    </w:p>
    <w:p w14:paraId="1FC3F986" w14:textId="77777777" w:rsidR="00E479E6" w:rsidRPr="00667DC1" w:rsidRDefault="00E479E6" w:rsidP="00124EA8">
      <w:pPr>
        <w:rPr>
          <w:noProof/>
          <w:sz w:val="24"/>
          <w:lang w:val="en-NZ" w:eastAsia="en-NZ"/>
        </w:rPr>
      </w:pPr>
    </w:p>
    <w:p w14:paraId="3C484BFE" w14:textId="0DA129B5" w:rsidR="00EF4A04" w:rsidRDefault="00E479E6" w:rsidP="00124EA8">
      <w:pPr>
        <w:rPr>
          <w:b/>
          <w:noProof/>
          <w:lang w:val="en-NZ" w:eastAsia="en-NZ"/>
        </w:rPr>
      </w:pPr>
      <w:r w:rsidRPr="00667DC1">
        <w:rPr>
          <w:b/>
          <w:noProof/>
          <w:lang w:val="en-NZ" w:eastAsia="en-NZ"/>
        </w:rPr>
        <w:t>High and C</w:t>
      </w:r>
      <w:r w:rsidR="00E35A61">
        <w:rPr>
          <w:b/>
          <w:noProof/>
          <w:lang w:val="en-NZ" w:eastAsia="en-NZ"/>
        </w:rPr>
        <w:t xml:space="preserve">omplex </w:t>
      </w:r>
      <w:r w:rsidR="00DE21C7">
        <w:rPr>
          <w:b/>
          <w:noProof/>
          <w:lang w:val="en-NZ" w:eastAsia="en-NZ"/>
        </w:rPr>
        <w:t xml:space="preserve">Framework </w:t>
      </w:r>
      <w:r w:rsidR="00E35A61">
        <w:rPr>
          <w:b/>
          <w:noProof/>
          <w:lang w:val="en-NZ" w:eastAsia="en-NZ"/>
        </w:rPr>
        <w:t>Strategic Statement 2023</w:t>
      </w:r>
      <w:r w:rsidR="003E7490">
        <w:rPr>
          <w:b/>
          <w:noProof/>
          <w:lang w:val="en-NZ" w:eastAsia="en-NZ"/>
        </w:rPr>
        <w:t xml:space="preserve"> </w:t>
      </w:r>
      <w:r w:rsidR="00DE21C7">
        <w:rPr>
          <w:b/>
          <w:noProof/>
          <w:lang w:val="en-NZ" w:eastAsia="en-NZ"/>
        </w:rPr>
        <w:t>–</w:t>
      </w:r>
      <w:r w:rsidR="003E7490">
        <w:rPr>
          <w:b/>
          <w:noProof/>
          <w:lang w:val="en-NZ" w:eastAsia="en-NZ"/>
        </w:rPr>
        <w:t xml:space="preserve"> </w:t>
      </w:r>
      <w:r w:rsidR="00E35A61">
        <w:rPr>
          <w:b/>
          <w:noProof/>
          <w:lang w:val="en-NZ" w:eastAsia="en-NZ"/>
        </w:rPr>
        <w:t>2028</w:t>
      </w:r>
      <w:r w:rsidR="00E70DD8">
        <w:rPr>
          <w:b/>
          <w:noProof/>
          <w:lang w:val="en-NZ" w:eastAsia="en-NZ"/>
        </w:rPr>
        <w:t>.</w:t>
      </w:r>
    </w:p>
    <w:p w14:paraId="3C981F99" w14:textId="77777777" w:rsidR="00667DC1" w:rsidRDefault="00667DC1" w:rsidP="00124EA8">
      <w:pPr>
        <w:rPr>
          <w:b/>
          <w:noProof/>
          <w:lang w:val="en-NZ" w:eastAsia="en-NZ"/>
        </w:rPr>
      </w:pPr>
    </w:p>
    <w:p w14:paraId="485BB587" w14:textId="45810A44" w:rsidR="00667DC1" w:rsidRDefault="007347F0" w:rsidP="00124EA8">
      <w:pPr>
        <w:rPr>
          <w:noProof/>
          <w:lang w:val="en-NZ" w:eastAsia="en-NZ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82144" behindDoc="0" locked="0" layoutInCell="1" allowOverlap="1" wp14:anchorId="6193F78A" wp14:editId="5729EBB0">
            <wp:simplePos x="0" y="0"/>
            <wp:positionH relativeFrom="column">
              <wp:posOffset>143510</wp:posOffset>
            </wp:positionH>
            <wp:positionV relativeFrom="paragraph">
              <wp:posOffset>0</wp:posOffset>
            </wp:positionV>
            <wp:extent cx="1327785" cy="1381760"/>
            <wp:effectExtent l="0" t="0" r="5715" b="8890"/>
            <wp:wrapThrough wrapText="bothSides">
              <wp:wrapPolygon edited="0">
                <wp:start x="0" y="0"/>
                <wp:lineTo x="0" y="21441"/>
                <wp:lineTo x="21383" y="21441"/>
                <wp:lineTo x="21383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ebsite internet compute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DC1">
        <w:rPr>
          <w:noProof/>
          <w:lang w:val="en-NZ" w:eastAsia="en-NZ"/>
        </w:rPr>
        <w:t xml:space="preserve">You can find the full document on the the Whaikaha </w:t>
      </w:r>
      <w:r w:rsidR="00667DC1" w:rsidRPr="00667DC1">
        <w:rPr>
          <w:b/>
          <w:noProof/>
          <w:lang w:val="en-NZ" w:eastAsia="en-NZ"/>
        </w:rPr>
        <w:t>website</w:t>
      </w:r>
      <w:r w:rsidR="00667DC1">
        <w:rPr>
          <w:noProof/>
          <w:lang w:val="en-NZ" w:eastAsia="en-NZ"/>
        </w:rPr>
        <w:t>:</w:t>
      </w:r>
    </w:p>
    <w:p w14:paraId="014FE76B" w14:textId="77777777" w:rsidR="00667DC1" w:rsidRDefault="00667DC1" w:rsidP="00124EA8">
      <w:pPr>
        <w:rPr>
          <w:noProof/>
          <w:lang w:val="en-NZ" w:eastAsia="en-NZ"/>
        </w:rPr>
      </w:pPr>
    </w:p>
    <w:p w14:paraId="716DB282" w14:textId="77777777" w:rsidR="0013755D" w:rsidRPr="0013755D" w:rsidRDefault="00C31B7F" w:rsidP="0013755D">
      <w:pPr>
        <w:rPr>
          <w:b/>
        </w:rPr>
      </w:pPr>
      <w:hyperlink r:id="rId22" w:history="1">
        <w:r w:rsidR="0013755D" w:rsidRPr="0013755D">
          <w:rPr>
            <w:rStyle w:val="Hyperlink"/>
            <w:b/>
            <w:color w:val="auto"/>
            <w:u w:val="none"/>
          </w:rPr>
          <w:t>https://tinyurl.com/mr2aw46x</w:t>
        </w:r>
      </w:hyperlink>
    </w:p>
    <w:p w14:paraId="18661FBD" w14:textId="77777777" w:rsidR="00A91671" w:rsidRDefault="00A91671" w:rsidP="00A91671">
      <w:pPr>
        <w:ind w:left="3544"/>
        <w:rPr>
          <w:noProof/>
          <w:lang w:val="en-NZ" w:eastAsia="en-NZ"/>
        </w:rPr>
      </w:pPr>
    </w:p>
    <w:p w14:paraId="20DC5414" w14:textId="2FBFFC32" w:rsidR="00A91671" w:rsidRDefault="00A91671" w:rsidP="00A91671">
      <w:pPr>
        <w:ind w:left="3544"/>
        <w:rPr>
          <w:noProof/>
          <w:lang w:val="en-NZ" w:eastAsia="en-NZ"/>
        </w:rPr>
      </w:pPr>
    </w:p>
    <w:p w14:paraId="198B51F1" w14:textId="733AE952" w:rsidR="0024546F" w:rsidRDefault="00EC6799" w:rsidP="0024546F">
      <w:pPr>
        <w:ind w:left="3544"/>
        <w:rPr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83520" behindDoc="0" locked="0" layoutInCell="1" allowOverlap="1" wp14:anchorId="6E608296" wp14:editId="019F905E">
            <wp:simplePos x="0" y="0"/>
            <wp:positionH relativeFrom="column">
              <wp:posOffset>-248285</wp:posOffset>
            </wp:positionH>
            <wp:positionV relativeFrom="paragraph">
              <wp:posOffset>647700</wp:posOffset>
            </wp:positionV>
            <wp:extent cx="2024380" cy="1082675"/>
            <wp:effectExtent l="0" t="0" r="0" b="3175"/>
            <wp:wrapThrough wrapText="bothSides">
              <wp:wrapPolygon edited="0">
                <wp:start x="0" y="0"/>
                <wp:lineTo x="0" y="21283"/>
                <wp:lineTo x="21343" y="21283"/>
                <wp:lineTo x="21343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st pag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46F" w:rsidRPr="0024546F">
        <w:rPr>
          <w:szCs w:val="32"/>
        </w:rPr>
        <w:t xml:space="preserve">You can find more about what the </w:t>
      </w:r>
      <w:r w:rsidR="0024546F" w:rsidRPr="0024546F">
        <w:rPr>
          <w:b/>
          <w:szCs w:val="32"/>
        </w:rPr>
        <w:t>High and Complex Framework</w:t>
      </w:r>
      <w:r w:rsidR="0024546F" w:rsidRPr="0024546F">
        <w:rPr>
          <w:szCs w:val="32"/>
        </w:rPr>
        <w:t xml:space="preserve"> is on </w:t>
      </w:r>
      <w:r w:rsidR="0024546F" w:rsidRPr="0024546F">
        <w:rPr>
          <w:b/>
          <w:szCs w:val="32"/>
        </w:rPr>
        <w:t>page 6</w:t>
      </w:r>
      <w:r w:rsidR="0024546F" w:rsidRPr="0024546F">
        <w:rPr>
          <w:szCs w:val="32"/>
        </w:rPr>
        <w:t>.</w:t>
      </w:r>
      <w:r w:rsidR="0024546F" w:rsidRPr="0024546F">
        <w:rPr>
          <w:szCs w:val="32"/>
        </w:rPr>
        <w:cr/>
      </w:r>
    </w:p>
    <w:p w14:paraId="5B33ED25" w14:textId="10D342E6" w:rsidR="00A91671" w:rsidRPr="0024546F" w:rsidRDefault="0024546F" w:rsidP="0024546F">
      <w:pPr>
        <w:ind w:left="3544"/>
        <w:rPr>
          <w:rFonts w:eastAsia="Arial Unicode MS"/>
          <w:b/>
          <w:noProof/>
          <w:kern w:val="28"/>
          <w:szCs w:val="32"/>
          <w:lang w:val="en-NZ" w:eastAsia="en-NZ"/>
        </w:rPr>
      </w:pPr>
      <w:r w:rsidRPr="0024546F">
        <w:rPr>
          <w:szCs w:val="32"/>
        </w:rPr>
        <w:cr/>
        <w:t xml:space="preserve">You can find more information about what a </w:t>
      </w:r>
      <w:r w:rsidRPr="0024546F">
        <w:rPr>
          <w:b/>
          <w:szCs w:val="32"/>
        </w:rPr>
        <w:t>strategic statement</w:t>
      </w:r>
      <w:r w:rsidRPr="0024546F">
        <w:rPr>
          <w:szCs w:val="32"/>
        </w:rPr>
        <w:t xml:space="preserve"> is on </w:t>
      </w:r>
      <w:r w:rsidRPr="0024546F">
        <w:rPr>
          <w:b/>
          <w:szCs w:val="32"/>
        </w:rPr>
        <w:t>page 8</w:t>
      </w:r>
      <w:r w:rsidRPr="0024546F">
        <w:rPr>
          <w:szCs w:val="32"/>
        </w:rPr>
        <w:t>.</w:t>
      </w:r>
      <w:r w:rsidR="00A91671" w:rsidRPr="0024546F">
        <w:rPr>
          <w:noProof/>
          <w:szCs w:val="32"/>
          <w:lang w:val="en-NZ" w:eastAsia="en-NZ"/>
        </w:rPr>
        <w:br w:type="page"/>
      </w:r>
    </w:p>
    <w:p w14:paraId="721D86BF" w14:textId="77777777" w:rsidR="0004685F" w:rsidRDefault="006E05D0" w:rsidP="007F76E7">
      <w:pPr>
        <w:pStyle w:val="Heading1"/>
        <w:pBdr>
          <w:top w:val="single" w:sz="18" w:space="10" w:color="7030A0"/>
          <w:left w:val="single" w:sz="18" w:space="4" w:color="7030A0"/>
          <w:bottom w:val="single" w:sz="18" w:space="0" w:color="7030A0"/>
          <w:right w:val="single" w:sz="18" w:space="4" w:color="7030A0"/>
        </w:pBdr>
        <w:rPr>
          <w:noProof/>
          <w:lang w:val="en-NZ" w:eastAsia="en-NZ"/>
        </w:rPr>
      </w:pPr>
      <w:r>
        <w:rPr>
          <w:noProof/>
          <w:lang w:val="en-NZ" w:eastAsia="en-NZ"/>
        </w:rPr>
        <w:lastRenderedPageBreak/>
        <w:t xml:space="preserve">About the words </w:t>
      </w:r>
      <w:r w:rsidR="0004685F">
        <w:rPr>
          <w:noProof/>
          <w:lang w:val="en-NZ" w:eastAsia="en-NZ"/>
        </w:rPr>
        <w:t xml:space="preserve">used </w:t>
      </w:r>
      <w:r>
        <w:rPr>
          <w:noProof/>
          <w:lang w:val="en-NZ" w:eastAsia="en-NZ"/>
        </w:rPr>
        <w:t xml:space="preserve">in the </w:t>
      </w:r>
    </w:p>
    <w:p w14:paraId="71C73336" w14:textId="77777777" w:rsidR="006E05D0" w:rsidRPr="00570380" w:rsidRDefault="0004685F" w:rsidP="007F76E7">
      <w:pPr>
        <w:pStyle w:val="Heading1"/>
        <w:pBdr>
          <w:top w:val="single" w:sz="18" w:space="10" w:color="7030A0"/>
          <w:left w:val="single" w:sz="18" w:space="4" w:color="7030A0"/>
          <w:bottom w:val="single" w:sz="18" w:space="0" w:color="7030A0"/>
          <w:right w:val="single" w:sz="18" w:space="4" w:color="7030A0"/>
        </w:pBdr>
        <w:rPr>
          <w:noProof/>
          <w:lang w:val="en-NZ" w:eastAsia="en-NZ"/>
        </w:rPr>
      </w:pPr>
      <w:r>
        <w:rPr>
          <w:noProof/>
          <w:lang w:val="en-NZ" w:eastAsia="en-NZ"/>
        </w:rPr>
        <w:t>High and Complex Framework</w:t>
      </w:r>
    </w:p>
    <w:p w14:paraId="02049921" w14:textId="77777777" w:rsidR="00667DC1" w:rsidRPr="002F67E0" w:rsidRDefault="00667DC1" w:rsidP="002F67E0">
      <w:pPr>
        <w:rPr>
          <w:szCs w:val="32"/>
        </w:rPr>
      </w:pPr>
    </w:p>
    <w:p w14:paraId="057339DE" w14:textId="698BD4FF" w:rsidR="006E05D0" w:rsidRPr="002F67E0" w:rsidRDefault="002F67E0" w:rsidP="002F67E0">
      <w:pPr>
        <w:pStyle w:val="Boxsmall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2F67E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1360" behindDoc="0" locked="0" layoutInCell="1" allowOverlap="1" wp14:anchorId="152B6E09" wp14:editId="00B7B301">
            <wp:simplePos x="0" y="0"/>
            <wp:positionH relativeFrom="margin">
              <wp:posOffset>-347617</wp:posOffset>
            </wp:positionH>
            <wp:positionV relativeFrom="paragraph">
              <wp:posOffset>407398</wp:posOffset>
            </wp:positionV>
            <wp:extent cx="1978660" cy="1978660"/>
            <wp:effectExtent l="0" t="0" r="0" b="25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7FB9F1" w14:textId="0A75F02E" w:rsidR="006E05D0" w:rsidRPr="002F67E0" w:rsidRDefault="006E05D0" w:rsidP="002F67E0">
      <w:pPr>
        <w:pStyle w:val="Boxsmall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2F67E0">
        <w:rPr>
          <w:rFonts w:ascii="Arial" w:hAnsi="Arial" w:cs="Arial"/>
          <w:sz w:val="32"/>
          <w:szCs w:val="32"/>
        </w:rPr>
        <w:t>The words used to talk about disability are important.</w:t>
      </w:r>
    </w:p>
    <w:p w14:paraId="2F0D172D" w14:textId="77777777" w:rsidR="00E35A61" w:rsidRPr="002F67E0" w:rsidRDefault="00E35A61" w:rsidP="002F67E0">
      <w:pPr>
        <w:pStyle w:val="Boxsmall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43EF2A0" w14:textId="77777777" w:rsidR="00E35A61" w:rsidRPr="002F67E0" w:rsidRDefault="00E35A61" w:rsidP="002F67E0">
      <w:pPr>
        <w:pStyle w:val="Boxsmall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DEEBB15" w14:textId="77777777" w:rsidR="006E05D0" w:rsidRPr="002F67E0" w:rsidRDefault="008B775F" w:rsidP="002F67E0">
      <w:pPr>
        <w:pStyle w:val="Boxsmall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2F67E0">
        <w:rPr>
          <w:rFonts w:ascii="Arial" w:hAnsi="Arial" w:cs="Arial"/>
          <w:sz w:val="32"/>
          <w:szCs w:val="32"/>
        </w:rPr>
        <w:t>Sometim</w:t>
      </w:r>
      <w:r w:rsidR="00DD0E60" w:rsidRPr="002F67E0">
        <w:rPr>
          <w:rFonts w:ascii="Arial" w:hAnsi="Arial" w:cs="Arial"/>
          <w:sz w:val="32"/>
          <w:szCs w:val="32"/>
        </w:rPr>
        <w:t>e</w:t>
      </w:r>
      <w:r w:rsidRPr="002F67E0">
        <w:rPr>
          <w:rFonts w:ascii="Arial" w:hAnsi="Arial" w:cs="Arial"/>
          <w:sz w:val="32"/>
          <w:szCs w:val="32"/>
        </w:rPr>
        <w:t>s not everyone agrees on the words being used.</w:t>
      </w:r>
    </w:p>
    <w:p w14:paraId="6A8BD361" w14:textId="5531804F" w:rsidR="008B775F" w:rsidRPr="002F67E0" w:rsidRDefault="008B775F" w:rsidP="002F67E0">
      <w:pPr>
        <w:pStyle w:val="Boxsmall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5A21EF2" w14:textId="73100507" w:rsidR="00366C42" w:rsidRPr="002F67E0" w:rsidRDefault="00366C42" w:rsidP="002F67E0">
      <w:pPr>
        <w:pStyle w:val="Boxsmall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2618BDD" w14:textId="6A954E43" w:rsidR="006C699C" w:rsidRPr="002F67E0" w:rsidRDefault="002F67E0" w:rsidP="002F67E0">
      <w:pPr>
        <w:pStyle w:val="Boxsmall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2F67E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9120" behindDoc="0" locked="0" layoutInCell="1" allowOverlap="1" wp14:anchorId="779906FA" wp14:editId="225AE4E3">
            <wp:simplePos x="0" y="0"/>
            <wp:positionH relativeFrom="column">
              <wp:posOffset>-45992</wp:posOffset>
            </wp:positionH>
            <wp:positionV relativeFrom="paragraph">
              <wp:posOffset>193040</wp:posOffset>
            </wp:positionV>
            <wp:extent cx="1776095" cy="1776095"/>
            <wp:effectExtent l="0" t="0" r="0" b="0"/>
            <wp:wrapThrough wrapText="bothSides">
              <wp:wrapPolygon edited="0">
                <wp:start x="6487" y="1390"/>
                <wp:lineTo x="1853" y="5560"/>
                <wp:lineTo x="0" y="9267"/>
                <wp:lineTo x="0" y="19924"/>
                <wp:lineTo x="20388" y="19924"/>
                <wp:lineTo x="21314" y="11120"/>
                <wp:lineTo x="19693" y="4634"/>
                <wp:lineTo x="8109" y="1390"/>
                <wp:lineTo x="6487" y="139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99C" w:rsidRPr="002F67E0">
        <w:rPr>
          <w:rFonts w:ascii="Arial" w:hAnsi="Arial" w:cs="Arial"/>
          <w:sz w:val="32"/>
          <w:szCs w:val="32"/>
        </w:rPr>
        <w:t>The High and Complex Framework uses the word</w:t>
      </w:r>
      <w:r w:rsidR="00DE21C7">
        <w:rPr>
          <w:rFonts w:ascii="Arial" w:hAnsi="Arial" w:cs="Arial"/>
          <w:sz w:val="32"/>
          <w:szCs w:val="32"/>
        </w:rPr>
        <w:t>s</w:t>
      </w:r>
      <w:r w:rsidR="006C699C" w:rsidRPr="002F67E0">
        <w:rPr>
          <w:rFonts w:ascii="Arial" w:hAnsi="Arial" w:cs="Arial"/>
          <w:sz w:val="32"/>
          <w:szCs w:val="32"/>
        </w:rPr>
        <w:t xml:space="preserve"> </w:t>
      </w:r>
      <w:r w:rsidR="006C699C" w:rsidRPr="002F67E0">
        <w:rPr>
          <w:rFonts w:ascii="Arial" w:hAnsi="Arial" w:cs="Arial"/>
          <w:b/>
          <w:bCs/>
          <w:sz w:val="32"/>
          <w:szCs w:val="32"/>
        </w:rPr>
        <w:t>care recipients</w:t>
      </w:r>
      <w:r w:rsidR="006C699C" w:rsidRPr="002F67E0">
        <w:rPr>
          <w:rFonts w:ascii="Arial" w:hAnsi="Arial" w:cs="Arial"/>
          <w:sz w:val="32"/>
          <w:szCs w:val="32"/>
        </w:rPr>
        <w:t>.</w:t>
      </w:r>
    </w:p>
    <w:p w14:paraId="433F5F4C" w14:textId="77777777" w:rsidR="006C699C" w:rsidRPr="002F67E0" w:rsidRDefault="006C699C" w:rsidP="002F67E0">
      <w:pPr>
        <w:pStyle w:val="Boxsmalltext"/>
        <w:spacing w:after="0" w:line="360" w:lineRule="auto"/>
        <w:ind w:left="3686"/>
        <w:rPr>
          <w:rFonts w:cstheme="minorHAnsi"/>
          <w:b/>
          <w:bCs/>
          <w:sz w:val="32"/>
          <w:szCs w:val="32"/>
        </w:rPr>
      </w:pPr>
    </w:p>
    <w:p w14:paraId="7137C16B" w14:textId="77777777" w:rsidR="006C699C" w:rsidRPr="002F67E0" w:rsidRDefault="006C699C" w:rsidP="002F67E0">
      <w:pPr>
        <w:pStyle w:val="Boxsmalltext"/>
        <w:spacing w:after="0" w:line="360" w:lineRule="auto"/>
        <w:ind w:left="3686"/>
        <w:rPr>
          <w:rFonts w:cstheme="minorHAnsi"/>
          <w:b/>
          <w:bCs/>
          <w:sz w:val="32"/>
          <w:szCs w:val="32"/>
        </w:rPr>
      </w:pPr>
      <w:r w:rsidRPr="002F67E0">
        <w:rPr>
          <w:rFonts w:asciiTheme="minorHAnsi" w:hAnsiTheme="minorHAnsi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262D4E54" wp14:editId="4EBB859D">
                <wp:simplePos x="0" y="0"/>
                <wp:positionH relativeFrom="margin">
                  <wp:posOffset>2207260</wp:posOffset>
                </wp:positionH>
                <wp:positionV relativeFrom="paragraph">
                  <wp:posOffset>317500</wp:posOffset>
                </wp:positionV>
                <wp:extent cx="3626213" cy="1089660"/>
                <wp:effectExtent l="0" t="0" r="0" b="0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6213" cy="1089660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082A521" id="Rectangle 236" o:spid="_x0000_s1026" style="position:absolute;margin-left:173.8pt;margin-top:25pt;width:285.55pt;height:85.8pt;z-index:-25150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" fillcolor="#e0def0" stroked="f" strokeweight="1pt">
                <w10:wrap anchorx="margin"/>
              </v:rect>
            </w:pict>
          </mc:Fallback>
        </mc:AlternateContent>
      </w:r>
    </w:p>
    <w:p w14:paraId="03042BC6" w14:textId="77777777" w:rsidR="006C699C" w:rsidRPr="002F67E0" w:rsidRDefault="006C699C" w:rsidP="002F67E0">
      <w:pPr>
        <w:pStyle w:val="Boxsmalltext"/>
        <w:spacing w:after="0" w:line="360" w:lineRule="auto"/>
        <w:ind w:left="3686"/>
        <w:rPr>
          <w:rFonts w:ascii="Arial" w:hAnsi="Arial" w:cs="Arial"/>
          <w:bCs/>
          <w:sz w:val="32"/>
          <w:szCs w:val="32"/>
        </w:rPr>
      </w:pPr>
      <w:r w:rsidRPr="002F67E0">
        <w:rPr>
          <w:rFonts w:ascii="Arial" w:hAnsi="Arial" w:cs="Arial"/>
          <w:b/>
          <w:bCs/>
          <w:sz w:val="32"/>
          <w:szCs w:val="32"/>
        </w:rPr>
        <w:t xml:space="preserve">Care recipients </w:t>
      </w:r>
      <w:r w:rsidRPr="002F67E0">
        <w:rPr>
          <w:rFonts w:ascii="Arial" w:hAnsi="Arial" w:cs="Arial"/>
          <w:bCs/>
          <w:sz w:val="32"/>
          <w:szCs w:val="32"/>
        </w:rPr>
        <w:t>are the people who are supported by the High and Complex Framework.</w:t>
      </w:r>
      <w:r w:rsidRPr="002F67E0">
        <w:rPr>
          <w:rFonts w:asciiTheme="minorHAnsi" w:hAnsiTheme="minorHAnsi"/>
          <w:noProof/>
          <w:sz w:val="32"/>
          <w:szCs w:val="32"/>
          <w:lang w:eastAsia="en-NZ"/>
        </w:rPr>
        <w:t xml:space="preserve"> </w:t>
      </w:r>
    </w:p>
    <w:p w14:paraId="520FEED2" w14:textId="77777777" w:rsidR="006C699C" w:rsidRPr="002F67E0" w:rsidRDefault="006C699C" w:rsidP="002F67E0">
      <w:pPr>
        <w:pStyle w:val="Boxsmalltext"/>
        <w:spacing w:after="0" w:line="360" w:lineRule="auto"/>
        <w:ind w:left="3686"/>
        <w:rPr>
          <w:rFonts w:cstheme="minorHAnsi"/>
          <w:bCs/>
          <w:sz w:val="32"/>
          <w:szCs w:val="32"/>
        </w:rPr>
      </w:pPr>
    </w:p>
    <w:p w14:paraId="4849C85B" w14:textId="77777777" w:rsidR="006C699C" w:rsidRPr="002F67E0" w:rsidRDefault="006C699C" w:rsidP="002F67E0">
      <w:pPr>
        <w:pStyle w:val="Boxsmalltext"/>
        <w:spacing w:after="0" w:line="360" w:lineRule="auto"/>
        <w:ind w:left="3686"/>
        <w:rPr>
          <w:rFonts w:cstheme="minorHAnsi"/>
          <w:bCs/>
          <w:sz w:val="32"/>
          <w:szCs w:val="32"/>
        </w:rPr>
      </w:pPr>
    </w:p>
    <w:p w14:paraId="51982246" w14:textId="286FDFDD" w:rsidR="00A356E5" w:rsidRDefault="002F67E0" w:rsidP="002F67E0">
      <w:pPr>
        <w:pStyle w:val="Boxsmalltext"/>
        <w:spacing w:after="0" w:line="360" w:lineRule="auto"/>
        <w:ind w:left="3686" w:right="-330"/>
        <w:rPr>
          <w:rFonts w:ascii="Arial" w:hAnsi="Arial" w:cs="Arial"/>
          <w:sz w:val="32"/>
          <w:szCs w:val="32"/>
        </w:rPr>
      </w:pPr>
      <w:r>
        <w:rPr>
          <w:rFonts w:cs="Arial"/>
          <w:noProof/>
          <w:szCs w:val="32"/>
          <w:lang w:eastAsia="en-NZ"/>
        </w:rPr>
        <w:lastRenderedPageBreak/>
        <w:drawing>
          <wp:anchor distT="0" distB="0" distL="114300" distR="114300" simplePos="0" relativeHeight="251911168" behindDoc="0" locked="0" layoutInCell="1" allowOverlap="1" wp14:anchorId="308C4307" wp14:editId="1D713248">
            <wp:simplePos x="0" y="0"/>
            <wp:positionH relativeFrom="column">
              <wp:posOffset>-287383</wp:posOffset>
            </wp:positionH>
            <wp:positionV relativeFrom="paragraph">
              <wp:posOffset>195670</wp:posOffset>
            </wp:positionV>
            <wp:extent cx="2125980" cy="424180"/>
            <wp:effectExtent l="0" t="0" r="7620" b="0"/>
            <wp:wrapThrough wrapText="bothSides">
              <wp:wrapPolygon edited="0">
                <wp:start x="968" y="0"/>
                <wp:lineTo x="0" y="13581"/>
                <wp:lineTo x="0" y="20371"/>
                <wp:lineTo x="8323" y="20371"/>
                <wp:lineTo x="20323" y="20371"/>
                <wp:lineTo x="21484" y="20371"/>
                <wp:lineTo x="21484" y="5820"/>
                <wp:lineTo x="14516" y="0"/>
                <wp:lineTo x="4065" y="0"/>
                <wp:lineTo x="968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ikaha HORIZONTAL logo PURPL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6E5" w:rsidRPr="002F67E0">
        <w:rPr>
          <w:rFonts w:ascii="Arial" w:hAnsi="Arial" w:cs="Arial"/>
          <w:sz w:val="32"/>
          <w:szCs w:val="32"/>
        </w:rPr>
        <w:t xml:space="preserve">Whaikaha is working with </w:t>
      </w:r>
      <w:r w:rsidR="00A356E5" w:rsidRPr="002F67E0">
        <w:rPr>
          <w:rFonts w:ascii="Arial" w:hAnsi="Arial" w:cs="Arial"/>
          <w:b/>
          <w:sz w:val="32"/>
          <w:szCs w:val="32"/>
        </w:rPr>
        <w:t>stakeholders</w:t>
      </w:r>
      <w:r w:rsidR="00A356E5" w:rsidRPr="002F67E0">
        <w:rPr>
          <w:rFonts w:ascii="Arial" w:hAnsi="Arial" w:cs="Arial"/>
          <w:sz w:val="32"/>
          <w:szCs w:val="32"/>
        </w:rPr>
        <w:t xml:space="preserve"> to </w:t>
      </w:r>
      <w:r w:rsidR="008B775F" w:rsidRPr="002F67E0">
        <w:rPr>
          <w:rFonts w:ascii="Arial" w:hAnsi="Arial" w:cs="Arial"/>
          <w:sz w:val="32"/>
          <w:szCs w:val="32"/>
        </w:rPr>
        <w:t xml:space="preserve">find words </w:t>
      </w:r>
      <w:r w:rsidR="00A356E5" w:rsidRPr="002F67E0">
        <w:rPr>
          <w:rFonts w:ascii="Arial" w:hAnsi="Arial" w:cs="Arial"/>
          <w:sz w:val="32"/>
          <w:szCs w:val="32"/>
        </w:rPr>
        <w:t xml:space="preserve">that better fit with </w:t>
      </w:r>
      <w:r w:rsidR="008B775F" w:rsidRPr="002F67E0">
        <w:rPr>
          <w:rFonts w:ascii="Arial" w:hAnsi="Arial" w:cs="Arial"/>
          <w:sz w:val="32"/>
          <w:szCs w:val="32"/>
        </w:rPr>
        <w:t xml:space="preserve">what </w:t>
      </w:r>
      <w:r w:rsidR="00A356E5" w:rsidRPr="002F67E0">
        <w:rPr>
          <w:rFonts w:ascii="Arial" w:hAnsi="Arial" w:cs="Arial"/>
          <w:sz w:val="32"/>
          <w:szCs w:val="32"/>
        </w:rPr>
        <w:t xml:space="preserve">people want to use. </w:t>
      </w:r>
    </w:p>
    <w:p w14:paraId="79F94574" w14:textId="1BE02D29" w:rsidR="002F67E0" w:rsidRDefault="002F67E0" w:rsidP="002F67E0">
      <w:pPr>
        <w:pStyle w:val="Boxsmalltext"/>
        <w:spacing w:after="0" w:line="360" w:lineRule="auto"/>
        <w:ind w:left="3686" w:right="-330"/>
        <w:rPr>
          <w:rFonts w:ascii="Arial" w:hAnsi="Arial" w:cs="Arial"/>
          <w:sz w:val="32"/>
          <w:szCs w:val="32"/>
        </w:rPr>
      </w:pPr>
    </w:p>
    <w:p w14:paraId="6AEA71FE" w14:textId="4BF7E9F7" w:rsidR="002F67E0" w:rsidRPr="002F67E0" w:rsidRDefault="00851BEE" w:rsidP="002F67E0">
      <w:pPr>
        <w:pStyle w:val="Boxsmalltext"/>
        <w:spacing w:after="0" w:line="360" w:lineRule="auto"/>
        <w:ind w:left="3686" w:right="-330"/>
        <w:rPr>
          <w:rFonts w:ascii="Arial" w:hAnsi="Arial" w:cs="Arial"/>
          <w:sz w:val="32"/>
          <w:szCs w:val="32"/>
        </w:rPr>
      </w:pPr>
      <w:r w:rsidRPr="002F67E0">
        <w:rPr>
          <w:rFonts w:asciiTheme="minorHAnsi" w:hAnsiTheme="minorHAnsi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55492373" wp14:editId="600DBC28">
                <wp:simplePos x="0" y="0"/>
                <wp:positionH relativeFrom="margin">
                  <wp:posOffset>2223135</wp:posOffset>
                </wp:positionH>
                <wp:positionV relativeFrom="paragraph">
                  <wp:posOffset>239222</wp:posOffset>
                </wp:positionV>
                <wp:extent cx="3704590" cy="6855460"/>
                <wp:effectExtent l="0" t="0" r="0" b="2540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590" cy="6855460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C486F" id="Rectangle 250" o:spid="_x0000_s1026" style="position:absolute;margin-left:175.05pt;margin-top:18.85pt;width:291.7pt;height:539.8pt;z-index:-25146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" fillcolor="#e0def0" stroked="f" strokeweight="1pt">
                <w10:wrap anchorx="margin"/>
              </v:rect>
            </w:pict>
          </mc:Fallback>
        </mc:AlternateContent>
      </w:r>
      <w:r w:rsidR="007E7F00" w:rsidRPr="002F67E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3216" behindDoc="0" locked="0" layoutInCell="1" allowOverlap="1" wp14:anchorId="5DB9D8C4" wp14:editId="00D77430">
            <wp:simplePos x="0" y="0"/>
            <wp:positionH relativeFrom="column">
              <wp:posOffset>10160</wp:posOffset>
            </wp:positionH>
            <wp:positionV relativeFrom="paragraph">
              <wp:posOffset>202623</wp:posOffset>
            </wp:positionV>
            <wp:extent cx="1384300" cy="1384300"/>
            <wp:effectExtent l="0" t="0" r="6350" b="0"/>
            <wp:wrapThrough wrapText="bothSides">
              <wp:wrapPolygon edited="0">
                <wp:start x="6539" y="1189"/>
                <wp:lineTo x="1486" y="6242"/>
                <wp:lineTo x="0" y="9215"/>
                <wp:lineTo x="0" y="20213"/>
                <wp:lineTo x="20807" y="20213"/>
                <wp:lineTo x="21402" y="11593"/>
                <wp:lineTo x="20807" y="8917"/>
                <wp:lineTo x="19321" y="6539"/>
                <wp:lineTo x="19916" y="5053"/>
                <wp:lineTo x="17538" y="3864"/>
                <wp:lineTo x="8026" y="1189"/>
                <wp:lineTo x="6539" y="1189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CAD00" w14:textId="02585769" w:rsidR="00A356E5" w:rsidRDefault="00C13697" w:rsidP="007E7F00">
      <w:pPr>
        <w:pStyle w:val="Boxsmall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2F67E0">
        <w:rPr>
          <w:rFonts w:ascii="Arial" w:hAnsi="Arial" w:cs="Arial"/>
          <w:b/>
          <w:sz w:val="32"/>
          <w:szCs w:val="32"/>
        </w:rPr>
        <w:t>S</w:t>
      </w:r>
      <w:r w:rsidR="00A356E5" w:rsidRPr="002F67E0">
        <w:rPr>
          <w:rFonts w:ascii="Arial" w:hAnsi="Arial" w:cs="Arial"/>
          <w:b/>
          <w:sz w:val="32"/>
          <w:szCs w:val="32"/>
        </w:rPr>
        <w:t>takeholders</w:t>
      </w:r>
      <w:r w:rsidR="00A356E5" w:rsidRPr="002F67E0">
        <w:rPr>
          <w:rFonts w:ascii="Arial" w:hAnsi="Arial" w:cs="Arial"/>
          <w:sz w:val="32"/>
          <w:szCs w:val="32"/>
        </w:rPr>
        <w:t xml:space="preserve"> are</w:t>
      </w:r>
      <w:r w:rsidR="007E7F00">
        <w:rPr>
          <w:rFonts w:ascii="Arial" w:hAnsi="Arial" w:cs="Arial"/>
          <w:sz w:val="32"/>
          <w:szCs w:val="32"/>
        </w:rPr>
        <w:t xml:space="preserve"> people who have an interest in something.</w:t>
      </w:r>
    </w:p>
    <w:p w14:paraId="6B8F3792" w14:textId="77777777" w:rsidR="007E7F00" w:rsidRPr="007E7F00" w:rsidRDefault="007E7F00" w:rsidP="007E7F00">
      <w:pPr>
        <w:pStyle w:val="Boxsmalltext"/>
        <w:spacing w:after="0" w:line="360" w:lineRule="auto"/>
        <w:ind w:left="3686"/>
        <w:rPr>
          <w:rFonts w:ascii="Arial" w:hAnsi="Arial" w:cs="Arial"/>
          <w:sz w:val="26"/>
          <w:szCs w:val="32"/>
        </w:rPr>
      </w:pPr>
    </w:p>
    <w:p w14:paraId="07F641C8" w14:textId="77777777" w:rsidR="007E7F00" w:rsidRPr="007E7F00" w:rsidRDefault="007E7F00" w:rsidP="007E7F00">
      <w:pPr>
        <w:pStyle w:val="Boxsmalltext"/>
        <w:spacing w:after="0" w:line="360" w:lineRule="auto"/>
        <w:ind w:left="3686"/>
        <w:rPr>
          <w:rFonts w:ascii="Arial" w:hAnsi="Arial" w:cs="Arial"/>
          <w:sz w:val="26"/>
          <w:szCs w:val="32"/>
        </w:rPr>
      </w:pPr>
    </w:p>
    <w:p w14:paraId="7053C34A" w14:textId="48F6F842" w:rsidR="007E7F00" w:rsidRPr="002F67E0" w:rsidRDefault="007E7F00" w:rsidP="007E7F00">
      <w:pPr>
        <w:pStyle w:val="Boxsmall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7E7F00">
        <w:rPr>
          <w:rFonts w:ascii="Arial" w:hAnsi="Arial" w:cs="Arial"/>
          <w:noProof/>
          <w:szCs w:val="32"/>
          <w:lang w:eastAsia="en-NZ"/>
        </w:rPr>
        <w:drawing>
          <wp:anchor distT="0" distB="0" distL="114300" distR="114300" simplePos="0" relativeHeight="251914240" behindDoc="0" locked="0" layoutInCell="1" allowOverlap="1" wp14:anchorId="17E89057" wp14:editId="4E25A402">
            <wp:simplePos x="0" y="0"/>
            <wp:positionH relativeFrom="column">
              <wp:posOffset>90805</wp:posOffset>
            </wp:positionH>
            <wp:positionV relativeFrom="paragraph">
              <wp:posOffset>141893</wp:posOffset>
            </wp:positionV>
            <wp:extent cx="1306195" cy="1306195"/>
            <wp:effectExtent l="0" t="0" r="8255" b="8255"/>
            <wp:wrapThrough wrapText="bothSides">
              <wp:wrapPolygon edited="0">
                <wp:start x="15121" y="1260"/>
                <wp:lineTo x="1890" y="2835"/>
                <wp:lineTo x="0" y="3465"/>
                <wp:lineTo x="0" y="21421"/>
                <wp:lineTo x="21421" y="21421"/>
                <wp:lineTo x="21421" y="7876"/>
                <wp:lineTo x="17641" y="1260"/>
                <wp:lineTo x="15121" y="126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ānau family maori generations - thumbnail siz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Stakeholders include:</w:t>
      </w:r>
    </w:p>
    <w:p w14:paraId="2C25868F" w14:textId="7E9C3054" w:rsidR="00A356E5" w:rsidRPr="007E7F00" w:rsidRDefault="00A356E5" w:rsidP="002F67E0">
      <w:pPr>
        <w:pStyle w:val="Boxsmalltext"/>
        <w:spacing w:after="0" w:line="360" w:lineRule="auto"/>
        <w:ind w:left="3686"/>
        <w:rPr>
          <w:rFonts w:ascii="Arial" w:hAnsi="Arial" w:cs="Arial"/>
          <w:szCs w:val="32"/>
        </w:rPr>
      </w:pPr>
    </w:p>
    <w:p w14:paraId="36A7E036" w14:textId="05475B65" w:rsidR="00A356E5" w:rsidRPr="002F67E0" w:rsidRDefault="00A356E5" w:rsidP="002F67E0">
      <w:pPr>
        <w:pStyle w:val="Boxsmalltext"/>
        <w:numPr>
          <w:ilvl w:val="0"/>
          <w:numId w:val="4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2F67E0">
        <w:rPr>
          <w:rFonts w:ascii="Arial" w:hAnsi="Arial" w:cs="Arial"/>
          <w:sz w:val="32"/>
          <w:szCs w:val="32"/>
        </w:rPr>
        <w:t>disabled people</w:t>
      </w:r>
      <w:r w:rsidR="001D6C71" w:rsidRPr="002F67E0">
        <w:rPr>
          <w:rFonts w:ascii="Arial" w:hAnsi="Arial" w:cs="Arial"/>
          <w:sz w:val="32"/>
          <w:szCs w:val="32"/>
        </w:rPr>
        <w:t xml:space="preserve"> / care recipients </w:t>
      </w:r>
    </w:p>
    <w:p w14:paraId="61513D4C" w14:textId="5E894281" w:rsidR="00A356E5" w:rsidRPr="007E7F00" w:rsidRDefault="00A356E5" w:rsidP="002F67E0">
      <w:pPr>
        <w:pStyle w:val="Boxsmalltext"/>
        <w:spacing w:after="0" w:line="360" w:lineRule="auto"/>
        <w:ind w:left="4253" w:hanging="567"/>
        <w:rPr>
          <w:rFonts w:ascii="Arial" w:hAnsi="Arial" w:cs="Arial"/>
          <w:szCs w:val="32"/>
        </w:rPr>
      </w:pPr>
    </w:p>
    <w:p w14:paraId="04A989F8" w14:textId="17260185" w:rsidR="00A356E5" w:rsidRPr="002F67E0" w:rsidRDefault="007E7F00" w:rsidP="002F67E0">
      <w:pPr>
        <w:pStyle w:val="Boxsmalltext"/>
        <w:numPr>
          <w:ilvl w:val="0"/>
          <w:numId w:val="4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7E7F00">
        <w:rPr>
          <w:rFonts w:ascii="Arial" w:hAnsi="Arial" w:cs="Arial"/>
          <w:noProof/>
          <w:szCs w:val="32"/>
          <w:lang w:eastAsia="en-NZ"/>
        </w:rPr>
        <w:drawing>
          <wp:anchor distT="0" distB="0" distL="114300" distR="114300" simplePos="0" relativeHeight="251915264" behindDoc="0" locked="0" layoutInCell="1" allowOverlap="1" wp14:anchorId="4B7BC036" wp14:editId="0A7F51BC">
            <wp:simplePos x="0" y="0"/>
            <wp:positionH relativeFrom="column">
              <wp:posOffset>17145</wp:posOffset>
            </wp:positionH>
            <wp:positionV relativeFrom="paragraph">
              <wp:posOffset>427413</wp:posOffset>
            </wp:positionV>
            <wp:extent cx="1370965" cy="1248410"/>
            <wp:effectExtent l="0" t="0" r="635" b="8890"/>
            <wp:wrapThrough wrapText="bothSides">
              <wp:wrapPolygon edited="0">
                <wp:start x="0" y="0"/>
                <wp:lineTo x="0" y="21424"/>
                <wp:lineTo x="21310" y="21424"/>
                <wp:lineTo x="21310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asifika pacific talk speak up feedback staff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6E5" w:rsidRPr="002F67E0">
        <w:rPr>
          <w:rFonts w:ascii="Arial" w:hAnsi="Arial" w:cs="Arial"/>
          <w:sz w:val="32"/>
          <w:szCs w:val="32"/>
        </w:rPr>
        <w:t>tāngata whaikaha Māori / disabled Māori</w:t>
      </w:r>
    </w:p>
    <w:p w14:paraId="771E9E25" w14:textId="1E4D50EB" w:rsidR="00A356E5" w:rsidRPr="007E7F00" w:rsidRDefault="00A356E5" w:rsidP="002F67E0">
      <w:pPr>
        <w:pStyle w:val="Boxsmalltext"/>
        <w:spacing w:after="0" w:line="360" w:lineRule="auto"/>
        <w:ind w:left="4253" w:hanging="567"/>
        <w:rPr>
          <w:rFonts w:ascii="Arial" w:hAnsi="Arial" w:cs="Arial"/>
          <w:szCs w:val="32"/>
        </w:rPr>
      </w:pPr>
    </w:p>
    <w:p w14:paraId="6CA5F457" w14:textId="28D480AE" w:rsidR="00C13697" w:rsidRPr="002F67E0" w:rsidRDefault="00A356E5" w:rsidP="002F67E0">
      <w:pPr>
        <w:pStyle w:val="Boxsmalltext"/>
        <w:numPr>
          <w:ilvl w:val="0"/>
          <w:numId w:val="43"/>
        </w:numPr>
        <w:spacing w:after="0" w:line="360" w:lineRule="auto"/>
        <w:ind w:left="4253" w:hanging="567"/>
        <w:rPr>
          <w:rFonts w:cs="Arial"/>
          <w:sz w:val="32"/>
          <w:szCs w:val="32"/>
        </w:rPr>
      </w:pPr>
      <w:r w:rsidRPr="002F67E0">
        <w:rPr>
          <w:rFonts w:ascii="Arial" w:hAnsi="Arial" w:cs="Arial"/>
          <w:sz w:val="32"/>
          <w:szCs w:val="32"/>
        </w:rPr>
        <w:t>whānau / family</w:t>
      </w:r>
    </w:p>
    <w:p w14:paraId="359B9409" w14:textId="0F2FA6FF" w:rsidR="00C13697" w:rsidRPr="007E7F00" w:rsidRDefault="00C13697" w:rsidP="002F67E0">
      <w:pPr>
        <w:pStyle w:val="Boxsmalltext"/>
        <w:spacing w:after="0" w:line="360" w:lineRule="auto"/>
        <w:ind w:left="4253" w:hanging="567"/>
        <w:rPr>
          <w:rFonts w:ascii="Arial" w:hAnsi="Arial" w:cs="Arial"/>
          <w:szCs w:val="32"/>
        </w:rPr>
      </w:pPr>
    </w:p>
    <w:p w14:paraId="0C1D2DDD" w14:textId="1B3E89D1" w:rsidR="00366C42" w:rsidRPr="002F67E0" w:rsidRDefault="007E7F00" w:rsidP="002F67E0">
      <w:pPr>
        <w:pStyle w:val="Boxsmalltext"/>
        <w:numPr>
          <w:ilvl w:val="6"/>
          <w:numId w:val="4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7E7F00">
        <w:rPr>
          <w:rFonts w:cs="Arial"/>
          <w:bCs/>
          <w:noProof/>
          <w:sz w:val="18"/>
          <w:szCs w:val="32"/>
          <w:lang w:eastAsia="en-NZ"/>
        </w:rPr>
        <w:drawing>
          <wp:anchor distT="0" distB="0" distL="114300" distR="114300" simplePos="0" relativeHeight="251917312" behindDoc="0" locked="0" layoutInCell="1" allowOverlap="1" wp14:anchorId="46C55752" wp14:editId="68BF9A91">
            <wp:simplePos x="0" y="0"/>
            <wp:positionH relativeFrom="column">
              <wp:posOffset>-64770</wp:posOffset>
            </wp:positionH>
            <wp:positionV relativeFrom="paragraph">
              <wp:posOffset>424931</wp:posOffset>
            </wp:positionV>
            <wp:extent cx="1515110" cy="945515"/>
            <wp:effectExtent l="0" t="0" r="8890" b="6985"/>
            <wp:wrapThrough wrapText="bothSides">
              <wp:wrapPolygon edited="0">
                <wp:start x="0" y="0"/>
                <wp:lineTo x="0" y="21324"/>
                <wp:lineTo x="21455" y="21324"/>
                <wp:lineTo x="21455" y="0"/>
                <wp:lineTo x="0" y="0"/>
              </wp:wrapPolygon>
            </wp:wrapThrough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arliament Government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697" w:rsidRPr="002F67E0">
        <w:rPr>
          <w:rFonts w:ascii="Arial" w:hAnsi="Arial" w:cs="Arial"/>
          <w:sz w:val="32"/>
          <w:szCs w:val="32"/>
        </w:rPr>
        <w:t xml:space="preserve">Māori and Pacific people from the </w:t>
      </w:r>
      <w:r w:rsidR="00366C42" w:rsidRPr="002F67E0">
        <w:rPr>
          <w:rFonts w:ascii="Arial" w:hAnsi="Arial" w:cs="Arial"/>
          <w:sz w:val="32"/>
          <w:szCs w:val="32"/>
        </w:rPr>
        <w:t>disability community</w:t>
      </w:r>
    </w:p>
    <w:p w14:paraId="4DC907CF" w14:textId="6270C4E6" w:rsidR="00366C42" w:rsidRPr="007E7F00" w:rsidRDefault="00366C42" w:rsidP="002F67E0">
      <w:pPr>
        <w:pStyle w:val="Boxsmalltext"/>
        <w:spacing w:after="0" w:line="360" w:lineRule="auto"/>
        <w:ind w:left="4253" w:hanging="567"/>
        <w:rPr>
          <w:rFonts w:ascii="Arial" w:hAnsi="Arial" w:cs="Arial"/>
          <w:szCs w:val="32"/>
        </w:rPr>
      </w:pPr>
    </w:p>
    <w:p w14:paraId="102CC3D3" w14:textId="1C08C547" w:rsidR="00366C42" w:rsidRPr="002F67E0" w:rsidRDefault="007E7F00" w:rsidP="002F67E0">
      <w:pPr>
        <w:pStyle w:val="Boxsmalltext"/>
        <w:numPr>
          <w:ilvl w:val="0"/>
          <w:numId w:val="4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7E7F00">
        <w:rPr>
          <w:rFonts w:ascii="Arial" w:hAnsi="Arial" w:cs="Arial"/>
          <w:noProof/>
          <w:szCs w:val="32"/>
          <w:lang w:eastAsia="en-NZ"/>
        </w:rPr>
        <w:drawing>
          <wp:anchor distT="0" distB="0" distL="114300" distR="114300" simplePos="0" relativeHeight="251918336" behindDoc="0" locked="0" layoutInCell="1" allowOverlap="1" wp14:anchorId="5277B4C4" wp14:editId="3CA478F1">
            <wp:simplePos x="0" y="0"/>
            <wp:positionH relativeFrom="column">
              <wp:posOffset>-1155</wp:posOffset>
            </wp:positionH>
            <wp:positionV relativeFrom="paragraph">
              <wp:posOffset>599382</wp:posOffset>
            </wp:positionV>
            <wp:extent cx="1502410" cy="1223645"/>
            <wp:effectExtent l="0" t="0" r="2540" b="0"/>
            <wp:wrapThrough wrapText="bothSides">
              <wp:wrapPolygon edited="0">
                <wp:start x="0" y="0"/>
                <wp:lineTo x="0" y="21185"/>
                <wp:lineTo x="21363" y="21185"/>
                <wp:lineTo x="21363" y="0"/>
                <wp:lineTo x="0" y="0"/>
              </wp:wrapPolygon>
            </wp:wrapThrough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Support service provider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C42" w:rsidRPr="002F67E0">
        <w:rPr>
          <w:rFonts w:ascii="Arial" w:hAnsi="Arial" w:cs="Arial"/>
          <w:sz w:val="32"/>
          <w:szCs w:val="32"/>
        </w:rPr>
        <w:t xml:space="preserve">people who work across different parts of the </w:t>
      </w:r>
      <w:r w:rsidR="00DE21C7">
        <w:rPr>
          <w:rFonts w:ascii="Arial" w:hAnsi="Arial" w:cs="Arial"/>
          <w:sz w:val="32"/>
          <w:szCs w:val="32"/>
        </w:rPr>
        <w:t>G</w:t>
      </w:r>
      <w:r w:rsidR="00DE21C7" w:rsidRPr="002F67E0">
        <w:rPr>
          <w:rFonts w:ascii="Arial" w:hAnsi="Arial" w:cs="Arial"/>
          <w:sz w:val="32"/>
          <w:szCs w:val="32"/>
        </w:rPr>
        <w:t>overnment</w:t>
      </w:r>
    </w:p>
    <w:p w14:paraId="602532FA" w14:textId="152A8A4F" w:rsidR="00366C42" w:rsidRPr="007E7F00" w:rsidRDefault="00366C42" w:rsidP="002F67E0">
      <w:pPr>
        <w:pStyle w:val="Boxsmalltext"/>
        <w:spacing w:after="0" w:line="360" w:lineRule="auto"/>
        <w:ind w:left="4253"/>
        <w:rPr>
          <w:rFonts w:ascii="Arial" w:hAnsi="Arial" w:cs="Arial"/>
          <w:szCs w:val="32"/>
        </w:rPr>
      </w:pPr>
    </w:p>
    <w:p w14:paraId="2C8ADC70" w14:textId="5BB9D5C6" w:rsidR="00973429" w:rsidRPr="00C13697" w:rsidRDefault="00366C42" w:rsidP="002F67E0">
      <w:pPr>
        <w:pStyle w:val="Boxsmalltext"/>
        <w:numPr>
          <w:ilvl w:val="0"/>
          <w:numId w:val="4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2F67E0">
        <w:rPr>
          <w:rFonts w:ascii="Arial" w:hAnsi="Arial" w:cs="Arial"/>
          <w:sz w:val="32"/>
          <w:szCs w:val="32"/>
        </w:rPr>
        <w:t>people who work in the disability sector</w:t>
      </w:r>
      <w:r w:rsidR="005F2214">
        <w:rPr>
          <w:rFonts w:ascii="Arial" w:hAnsi="Arial" w:cs="Arial"/>
          <w:sz w:val="32"/>
          <w:szCs w:val="32"/>
        </w:rPr>
        <w:t xml:space="preserve"> like residential services</w:t>
      </w:r>
      <w:r>
        <w:rPr>
          <w:rFonts w:ascii="Arial" w:hAnsi="Arial" w:cs="Arial"/>
          <w:sz w:val="32"/>
          <w:szCs w:val="32"/>
        </w:rPr>
        <w:t>.</w:t>
      </w:r>
      <w:r w:rsidR="00973429" w:rsidRPr="00C13697">
        <w:rPr>
          <w:rFonts w:ascii="Arial" w:hAnsi="Arial" w:cs="Arial"/>
          <w:sz w:val="32"/>
          <w:szCs w:val="32"/>
        </w:rPr>
        <w:br w:type="page"/>
      </w:r>
    </w:p>
    <w:p w14:paraId="66376CE2" w14:textId="54C45561" w:rsidR="00F652B5" w:rsidRPr="00570380" w:rsidRDefault="00A91671" w:rsidP="007F76E7">
      <w:pPr>
        <w:pStyle w:val="Heading1"/>
        <w:pBdr>
          <w:top w:val="single" w:sz="18" w:space="10" w:color="7030A0"/>
          <w:left w:val="single" w:sz="18" w:space="4" w:color="7030A0"/>
          <w:bottom w:val="single" w:sz="18" w:space="0" w:color="7030A0"/>
          <w:right w:val="single" w:sz="18" w:space="4" w:color="7030A0"/>
        </w:pBdr>
        <w:ind w:left="-142" w:right="-188"/>
        <w:rPr>
          <w:noProof/>
          <w:lang w:val="en-NZ" w:eastAsia="en-NZ"/>
        </w:rPr>
      </w:pPr>
      <w:r>
        <w:rPr>
          <w:noProof/>
          <w:lang w:val="en-NZ" w:eastAsia="en-NZ"/>
        </w:rPr>
        <w:lastRenderedPageBreak/>
        <w:t>What is the</w:t>
      </w:r>
      <w:r w:rsidR="00F652B5">
        <w:rPr>
          <w:noProof/>
          <w:lang w:val="en-NZ" w:eastAsia="en-NZ"/>
        </w:rPr>
        <w:t xml:space="preserve"> High and Complex</w:t>
      </w:r>
      <w:r w:rsidR="00DD0E60">
        <w:rPr>
          <w:noProof/>
          <w:lang w:val="en-NZ" w:eastAsia="en-NZ"/>
        </w:rPr>
        <w:t xml:space="preserve"> </w:t>
      </w:r>
      <w:r w:rsidR="00366C42">
        <w:rPr>
          <w:noProof/>
          <w:lang w:val="en-NZ" w:eastAsia="en-NZ"/>
        </w:rPr>
        <w:t>F</w:t>
      </w:r>
      <w:r w:rsidR="00F652B5">
        <w:rPr>
          <w:noProof/>
          <w:lang w:val="en-NZ" w:eastAsia="en-NZ"/>
        </w:rPr>
        <w:t>ramework</w:t>
      </w:r>
      <w:r>
        <w:rPr>
          <w:noProof/>
          <w:lang w:val="en-NZ" w:eastAsia="en-NZ"/>
        </w:rPr>
        <w:t>?</w:t>
      </w:r>
    </w:p>
    <w:p w14:paraId="7758FCC7" w14:textId="78F832D0" w:rsidR="00F652B5" w:rsidRPr="00366C42" w:rsidRDefault="00F652B5" w:rsidP="00A91671">
      <w:pPr>
        <w:pStyle w:val="Boxsmalltext"/>
        <w:spacing w:after="0" w:line="360" w:lineRule="auto"/>
        <w:ind w:left="4253"/>
        <w:rPr>
          <w:rFonts w:ascii="Arial" w:hAnsi="Arial" w:cs="Arial"/>
          <w:sz w:val="28"/>
          <w:szCs w:val="32"/>
        </w:rPr>
      </w:pPr>
    </w:p>
    <w:p w14:paraId="2BE666F7" w14:textId="1E0DF3FD" w:rsidR="00CD3529" w:rsidRPr="00366C42" w:rsidRDefault="0022019B" w:rsidP="00A91671">
      <w:pPr>
        <w:pStyle w:val="Boxsmalltext"/>
        <w:spacing w:after="0" w:line="360" w:lineRule="auto"/>
        <w:ind w:left="4253"/>
        <w:rPr>
          <w:rFonts w:ascii="Arial" w:hAnsi="Arial" w:cs="Arial"/>
          <w:sz w:val="28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035072" behindDoc="0" locked="0" layoutInCell="1" allowOverlap="1" wp14:anchorId="1855F120" wp14:editId="7711CB59">
            <wp:simplePos x="0" y="0"/>
            <wp:positionH relativeFrom="column">
              <wp:posOffset>-261892</wp:posOffset>
            </wp:positionH>
            <wp:positionV relativeFrom="paragraph">
              <wp:posOffset>202565</wp:posOffset>
            </wp:positionV>
            <wp:extent cx="2331720" cy="992505"/>
            <wp:effectExtent l="0" t="0" r="0" b="0"/>
            <wp:wrapThrough wrapText="bothSides">
              <wp:wrapPolygon edited="0">
                <wp:start x="0" y="0"/>
                <wp:lineTo x="0" y="21144"/>
                <wp:lineTo x="21353" y="21144"/>
                <wp:lineTo x="21353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C image 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8D132" w14:textId="20D25F36" w:rsidR="008E256F" w:rsidRDefault="00CD3529" w:rsidP="00A91671">
      <w:pPr>
        <w:rPr>
          <w:rFonts w:cs="Arial"/>
          <w:szCs w:val="32"/>
        </w:rPr>
      </w:pPr>
      <w:r>
        <w:rPr>
          <w:rFonts w:cs="Arial"/>
          <w:szCs w:val="32"/>
        </w:rPr>
        <w:t>In this Easy Read document we call the High</w:t>
      </w:r>
      <w:r w:rsidR="00E5179B">
        <w:rPr>
          <w:rFonts w:cs="Arial"/>
          <w:szCs w:val="32"/>
        </w:rPr>
        <w:t xml:space="preserve"> and Complex Framework the</w:t>
      </w:r>
      <w:r>
        <w:rPr>
          <w:rFonts w:cs="Arial"/>
          <w:szCs w:val="32"/>
        </w:rPr>
        <w:t xml:space="preserve"> </w:t>
      </w:r>
      <w:r w:rsidRPr="00CD3529">
        <w:rPr>
          <w:rFonts w:cs="Arial"/>
          <w:b/>
          <w:szCs w:val="32"/>
        </w:rPr>
        <w:t>Framework</w:t>
      </w:r>
      <w:r>
        <w:rPr>
          <w:rFonts w:cs="Arial"/>
          <w:szCs w:val="32"/>
        </w:rPr>
        <w:t>.</w:t>
      </w:r>
    </w:p>
    <w:p w14:paraId="0A4E3F3D" w14:textId="77777777" w:rsidR="00CD3529" w:rsidRPr="00366C42" w:rsidRDefault="00CD3529" w:rsidP="00A91671">
      <w:pPr>
        <w:rPr>
          <w:rFonts w:cs="Arial"/>
          <w:sz w:val="26"/>
          <w:szCs w:val="32"/>
        </w:rPr>
      </w:pPr>
    </w:p>
    <w:p w14:paraId="76DCB2FD" w14:textId="77777777" w:rsidR="00CD3529" w:rsidRPr="00366C42" w:rsidRDefault="00CD3529" w:rsidP="00A91671">
      <w:pPr>
        <w:rPr>
          <w:rFonts w:cs="Arial"/>
          <w:sz w:val="26"/>
          <w:szCs w:val="32"/>
        </w:rPr>
      </w:pPr>
    </w:p>
    <w:p w14:paraId="0BCB9E15" w14:textId="75F57265" w:rsidR="00F652B5" w:rsidRPr="00366C42" w:rsidRDefault="007E753F" w:rsidP="00A91671">
      <w:pPr>
        <w:rPr>
          <w:rFonts w:cs="Arial"/>
          <w:sz w:val="24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00576" behindDoc="0" locked="0" layoutInCell="1" allowOverlap="1" wp14:anchorId="1E052BDF" wp14:editId="21F4205B">
            <wp:simplePos x="0" y="0"/>
            <wp:positionH relativeFrom="margin">
              <wp:posOffset>-130175</wp:posOffset>
            </wp:positionH>
            <wp:positionV relativeFrom="paragraph">
              <wp:posOffset>188595</wp:posOffset>
            </wp:positionV>
            <wp:extent cx="1812653" cy="1812653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clusio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653" cy="181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2B5">
        <w:rPr>
          <w:rFonts w:cs="Arial"/>
          <w:szCs w:val="32"/>
        </w:rPr>
        <w:t xml:space="preserve">The Framework </w:t>
      </w:r>
      <w:r w:rsidR="00CD3529">
        <w:rPr>
          <w:rFonts w:cs="Arial"/>
          <w:szCs w:val="32"/>
        </w:rPr>
        <w:t xml:space="preserve">is a </w:t>
      </w:r>
      <w:r w:rsidR="00CA2BAD">
        <w:rPr>
          <w:rFonts w:cs="Arial"/>
          <w:szCs w:val="32"/>
        </w:rPr>
        <w:t xml:space="preserve">group of </w:t>
      </w:r>
      <w:r w:rsidR="00CD3529">
        <w:rPr>
          <w:rFonts w:cs="Arial"/>
          <w:szCs w:val="32"/>
        </w:rPr>
        <w:t>service</w:t>
      </w:r>
      <w:r w:rsidR="00CA2BAD">
        <w:rPr>
          <w:rFonts w:cs="Arial"/>
          <w:szCs w:val="32"/>
        </w:rPr>
        <w:t>s</w:t>
      </w:r>
      <w:r w:rsidR="00CD3529">
        <w:rPr>
          <w:rFonts w:cs="Arial"/>
          <w:szCs w:val="32"/>
        </w:rPr>
        <w:t xml:space="preserve"> that support </w:t>
      </w:r>
      <w:r w:rsidR="008E256F">
        <w:rPr>
          <w:rFonts w:cs="Arial"/>
          <w:szCs w:val="32"/>
        </w:rPr>
        <w:t>people who</w:t>
      </w:r>
      <w:r w:rsidR="00F652B5" w:rsidRPr="00AD2885">
        <w:rPr>
          <w:rFonts w:cs="Arial"/>
          <w:szCs w:val="32"/>
        </w:rPr>
        <w:t>:</w:t>
      </w:r>
      <w:r w:rsidR="00F652B5">
        <w:rPr>
          <w:rFonts w:cs="Arial"/>
          <w:szCs w:val="32"/>
        </w:rPr>
        <w:br/>
      </w:r>
    </w:p>
    <w:p w14:paraId="1D7C3D02" w14:textId="77777777" w:rsidR="00F652B5" w:rsidRPr="00515608" w:rsidRDefault="008E256F" w:rsidP="00F652B5">
      <w:pPr>
        <w:pStyle w:val="ListParagraph"/>
        <w:numPr>
          <w:ilvl w:val="0"/>
          <w:numId w:val="11"/>
        </w:numPr>
        <w:tabs>
          <w:tab w:val="left" w:pos="4253"/>
        </w:tabs>
        <w:spacing w:before="0"/>
        <w:ind w:left="4253" w:hanging="567"/>
        <w:contextualSpacing/>
        <w:rPr>
          <w:rFonts w:cs="Arial"/>
          <w:color w:val="000000" w:themeColor="text1"/>
          <w:szCs w:val="32"/>
        </w:rPr>
      </w:pPr>
      <w:r>
        <w:rPr>
          <w:rFonts w:cs="Arial"/>
          <w:color w:val="000000" w:themeColor="text1"/>
          <w:szCs w:val="32"/>
        </w:rPr>
        <w:t>h</w:t>
      </w:r>
      <w:r w:rsidR="00F652B5" w:rsidRPr="00515608">
        <w:rPr>
          <w:rFonts w:cs="Arial"/>
          <w:color w:val="000000" w:themeColor="text1"/>
          <w:szCs w:val="32"/>
        </w:rPr>
        <w:t>ave an intellectual disability</w:t>
      </w:r>
    </w:p>
    <w:p w14:paraId="423D441A" w14:textId="77777777" w:rsidR="00F652B5" w:rsidRPr="00366C42" w:rsidRDefault="00F652B5" w:rsidP="008E256F">
      <w:pPr>
        <w:tabs>
          <w:tab w:val="left" w:pos="4253"/>
        </w:tabs>
        <w:rPr>
          <w:rFonts w:cs="Arial"/>
          <w:sz w:val="24"/>
          <w:szCs w:val="32"/>
        </w:rPr>
      </w:pPr>
    </w:p>
    <w:p w14:paraId="436A7322" w14:textId="77777777" w:rsidR="008E256F" w:rsidRDefault="00F652B5" w:rsidP="008E256F">
      <w:pPr>
        <w:pStyle w:val="ListParagraph"/>
        <w:numPr>
          <w:ilvl w:val="0"/>
          <w:numId w:val="11"/>
        </w:numPr>
        <w:tabs>
          <w:tab w:val="left" w:pos="4253"/>
        </w:tabs>
        <w:spacing w:before="0"/>
        <w:ind w:left="4253" w:hanging="567"/>
        <w:contextualSpacing/>
        <w:rPr>
          <w:rFonts w:cs="Arial"/>
          <w:szCs w:val="32"/>
        </w:rPr>
      </w:pPr>
      <w:r w:rsidRPr="00AD2885">
        <w:rPr>
          <w:rFonts w:cs="Arial"/>
          <w:szCs w:val="32"/>
        </w:rPr>
        <w:t xml:space="preserve">have </w:t>
      </w:r>
      <w:r>
        <w:rPr>
          <w:rFonts w:cs="Arial"/>
          <w:szCs w:val="32"/>
        </w:rPr>
        <w:t>very high</w:t>
      </w:r>
      <w:r w:rsidRPr="00AD2885">
        <w:rPr>
          <w:rFonts w:cs="Arial"/>
          <w:szCs w:val="32"/>
        </w:rPr>
        <w:t xml:space="preserve"> support needs</w:t>
      </w:r>
    </w:p>
    <w:p w14:paraId="49BF674E" w14:textId="7915979A" w:rsidR="00366C42" w:rsidRPr="00366C42" w:rsidRDefault="00366C42" w:rsidP="00366C42">
      <w:pPr>
        <w:ind w:left="4167" w:hanging="567"/>
        <w:rPr>
          <w:rFonts w:cs="Arial"/>
          <w:sz w:val="24"/>
          <w:szCs w:val="32"/>
        </w:rPr>
      </w:pPr>
    </w:p>
    <w:p w14:paraId="075995EF" w14:textId="26FAC941" w:rsidR="00366C42" w:rsidRPr="00366C42" w:rsidRDefault="00CA39DC" w:rsidP="00366C42">
      <w:pPr>
        <w:pStyle w:val="ListParagraph"/>
        <w:numPr>
          <w:ilvl w:val="0"/>
          <w:numId w:val="11"/>
        </w:numPr>
        <w:tabs>
          <w:tab w:val="left" w:pos="4253"/>
        </w:tabs>
        <w:spacing w:before="0"/>
        <w:ind w:left="4253" w:hanging="567"/>
        <w:contextualSpacing/>
        <w:rPr>
          <w:rFonts w:cs="Arial"/>
          <w:szCs w:val="32"/>
        </w:rPr>
      </w:pPr>
      <w:r w:rsidRPr="00302BC9">
        <w:rPr>
          <w:rFonts w:cs="Arial"/>
          <w:bCs/>
          <w:noProof/>
          <w:szCs w:val="32"/>
          <w:lang w:val="en-NZ" w:eastAsia="en-NZ"/>
        </w:rPr>
        <w:drawing>
          <wp:anchor distT="0" distB="0" distL="114300" distR="114300" simplePos="0" relativeHeight="251923456" behindDoc="0" locked="0" layoutInCell="1" allowOverlap="1" wp14:anchorId="5D0C335E" wp14:editId="6D7A2902">
            <wp:simplePos x="0" y="0"/>
            <wp:positionH relativeFrom="margin">
              <wp:posOffset>-64770</wp:posOffset>
            </wp:positionH>
            <wp:positionV relativeFrom="paragraph">
              <wp:posOffset>88265</wp:posOffset>
            </wp:positionV>
            <wp:extent cx="1616710" cy="1397000"/>
            <wp:effectExtent l="0" t="0" r="254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C42">
        <w:rPr>
          <w:rFonts w:cs="Arial"/>
          <w:szCs w:val="32"/>
        </w:rPr>
        <w:t>h</w:t>
      </w:r>
      <w:r w:rsidR="00FF68AB">
        <w:rPr>
          <w:rFonts w:cs="Arial"/>
          <w:szCs w:val="32"/>
        </w:rPr>
        <w:t>ave committed a</w:t>
      </w:r>
      <w:r w:rsidR="00DE21C7">
        <w:rPr>
          <w:rFonts w:cs="Arial"/>
          <w:szCs w:val="32"/>
        </w:rPr>
        <w:t>n</w:t>
      </w:r>
      <w:r w:rsidR="00FF68AB">
        <w:rPr>
          <w:rFonts w:cs="Arial"/>
          <w:szCs w:val="32"/>
        </w:rPr>
        <w:t xml:space="preserve"> </w:t>
      </w:r>
      <w:r w:rsidR="00FF68AB" w:rsidRPr="00366C42">
        <w:rPr>
          <w:rFonts w:cs="Arial"/>
          <w:b/>
          <w:szCs w:val="32"/>
        </w:rPr>
        <w:t>imprisonable offence</w:t>
      </w:r>
    </w:p>
    <w:p w14:paraId="2FC899B1" w14:textId="198E77E9" w:rsidR="00366C42" w:rsidRPr="00366C42" w:rsidRDefault="00366C42" w:rsidP="00366C42">
      <w:pPr>
        <w:pStyle w:val="ListParagraph"/>
        <w:numPr>
          <w:ilvl w:val="0"/>
          <w:numId w:val="0"/>
        </w:numPr>
        <w:tabs>
          <w:tab w:val="left" w:pos="4253"/>
        </w:tabs>
        <w:spacing w:before="0"/>
        <w:ind w:left="4253"/>
        <w:contextualSpacing/>
        <w:rPr>
          <w:rFonts w:cs="Arial"/>
          <w:sz w:val="24"/>
          <w:szCs w:val="32"/>
        </w:rPr>
      </w:pPr>
    </w:p>
    <w:p w14:paraId="6F702268" w14:textId="64328267" w:rsidR="008B775F" w:rsidRPr="00366C42" w:rsidRDefault="008E256F" w:rsidP="00366C42">
      <w:pPr>
        <w:pStyle w:val="ListParagraph"/>
        <w:numPr>
          <w:ilvl w:val="0"/>
          <w:numId w:val="11"/>
        </w:numPr>
        <w:tabs>
          <w:tab w:val="left" w:pos="4253"/>
        </w:tabs>
        <w:spacing w:before="0"/>
        <w:ind w:left="4253" w:hanging="567"/>
        <w:contextualSpacing/>
        <w:rPr>
          <w:rFonts w:cs="Arial"/>
          <w:szCs w:val="32"/>
        </w:rPr>
      </w:pPr>
      <w:r w:rsidRPr="00366C42">
        <w:rPr>
          <w:rFonts w:cs="Arial"/>
          <w:szCs w:val="32"/>
        </w:rPr>
        <w:t xml:space="preserve">have </w:t>
      </w:r>
      <w:r w:rsidR="005D6200" w:rsidRPr="00366C42">
        <w:rPr>
          <w:rFonts w:cs="Arial"/>
          <w:szCs w:val="32"/>
        </w:rPr>
        <w:t xml:space="preserve">support </w:t>
      </w:r>
      <w:r w:rsidRPr="00366C42">
        <w:rPr>
          <w:rFonts w:cs="Arial"/>
          <w:szCs w:val="32"/>
        </w:rPr>
        <w:t xml:space="preserve">needs that regular services </w:t>
      </w:r>
      <w:r w:rsidR="00DE21C7" w:rsidRPr="00366C42">
        <w:rPr>
          <w:rFonts w:cs="Arial"/>
          <w:szCs w:val="32"/>
        </w:rPr>
        <w:t xml:space="preserve">like prisons </w:t>
      </w:r>
      <w:r w:rsidRPr="00366C42">
        <w:rPr>
          <w:rFonts w:cs="Arial"/>
          <w:szCs w:val="32"/>
        </w:rPr>
        <w:t>cannot meet</w:t>
      </w:r>
      <w:r w:rsidR="008B775F" w:rsidRPr="00366C42">
        <w:rPr>
          <w:rFonts w:cs="Arial"/>
          <w:szCs w:val="32"/>
        </w:rPr>
        <w:t xml:space="preserve"> </w:t>
      </w:r>
    </w:p>
    <w:p w14:paraId="3BE4E39F" w14:textId="6FFA2D44" w:rsidR="00FA1D6F" w:rsidRPr="00366C42" w:rsidRDefault="00CA39DC" w:rsidP="00FA1D6F">
      <w:pPr>
        <w:rPr>
          <w:rFonts w:cs="Arial"/>
          <w:b/>
          <w:bCs/>
          <w:sz w:val="24"/>
          <w:szCs w:val="32"/>
        </w:rPr>
      </w:pPr>
      <w:r>
        <w:rPr>
          <w:rFonts w:cs="Arial"/>
          <w:noProof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1B71DC8D" wp14:editId="3E2A4078">
                <wp:simplePos x="0" y="0"/>
                <wp:positionH relativeFrom="column">
                  <wp:posOffset>-260985</wp:posOffset>
                </wp:positionH>
                <wp:positionV relativeFrom="paragraph">
                  <wp:posOffset>73025</wp:posOffset>
                </wp:positionV>
                <wp:extent cx="2089603" cy="1501775"/>
                <wp:effectExtent l="0" t="0" r="6350" b="317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9603" cy="1501775"/>
                          <a:chOff x="0" y="0"/>
                          <a:chExt cx="2089603" cy="1501775"/>
                        </a:xfrm>
                      </wpg:grpSpPr>
                      <pic:pic xmlns:pic="http://schemas.openxmlformats.org/drawingml/2006/picture">
                        <pic:nvPicPr>
                          <pic:cNvPr id="228" name="Picture 228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828" y="0"/>
                            <a:ext cx="1501775" cy="150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503"/>
                            <a:ext cx="70167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A0AE08" id="Group 232" o:spid="_x0000_s1026" style="position:absolute;margin-left:-20.55pt;margin-top:5.75pt;width:164.55pt;height:118.25pt;z-index:251921408" coordsize="20896,150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8" o:spid="_x0000_s1027" type="#_x0000_t75" style="position:absolute;left:5878;width:15018;height:15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">
                  <v:imagedata r:id="rId40" o:title=""/>
                </v:shape>
                <v:shape id="Picture 227" o:spid="_x0000_s1028" type="#_x0000_t75" style="position:absolute;top:1045;width:7016;height:9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">
                  <v:imagedata r:id="rId41" o:title=""/>
                </v:shape>
              </v:group>
            </w:pict>
          </mc:Fallback>
        </mc:AlternateContent>
      </w:r>
    </w:p>
    <w:p w14:paraId="56FD1DB5" w14:textId="24C4F514" w:rsidR="00FA1D6F" w:rsidRPr="00FA1D6F" w:rsidRDefault="00FA1D6F" w:rsidP="00FA1D6F">
      <w:pPr>
        <w:pStyle w:val="ListParagraph"/>
        <w:numPr>
          <w:ilvl w:val="0"/>
          <w:numId w:val="11"/>
        </w:numPr>
        <w:tabs>
          <w:tab w:val="left" w:pos="4253"/>
        </w:tabs>
        <w:spacing w:before="0"/>
        <w:ind w:left="4253" w:hanging="567"/>
        <w:contextualSpacing/>
        <w:rPr>
          <w:rFonts w:cs="Arial"/>
          <w:szCs w:val="32"/>
        </w:rPr>
      </w:pPr>
      <w:r>
        <w:rPr>
          <w:rFonts w:cs="Arial"/>
          <w:bCs/>
          <w:szCs w:val="32"/>
        </w:rPr>
        <w:t xml:space="preserve">come under </w:t>
      </w:r>
      <w:r w:rsidR="00C544B7">
        <w:rPr>
          <w:rFonts w:cs="Arial"/>
          <w:bCs/>
          <w:szCs w:val="32"/>
        </w:rPr>
        <w:t xml:space="preserve">a law called </w:t>
      </w:r>
      <w:r>
        <w:rPr>
          <w:rFonts w:cs="Arial"/>
          <w:bCs/>
          <w:szCs w:val="32"/>
        </w:rPr>
        <w:t xml:space="preserve">the </w:t>
      </w:r>
      <w:r w:rsidRPr="00FA1D6F">
        <w:rPr>
          <w:rFonts w:cs="Arial"/>
          <w:b/>
          <w:bCs/>
          <w:szCs w:val="32"/>
        </w:rPr>
        <w:t>Intellectual Disability (Compulsory Care and Rehabilitation) Act 2003.</w:t>
      </w:r>
    </w:p>
    <w:p w14:paraId="006588D8" w14:textId="00C1910C" w:rsidR="00366C42" w:rsidRDefault="00366C42" w:rsidP="00353556">
      <w:pPr>
        <w:rPr>
          <w:rFonts w:cs="Arial"/>
          <w:bCs/>
          <w:noProof/>
          <w:szCs w:val="32"/>
          <w:lang w:val="en-NZ" w:eastAsia="en-NZ"/>
        </w:rPr>
      </w:pPr>
      <w:r>
        <w:rPr>
          <w:rFonts w:cs="Arial"/>
          <w:szCs w:val="32"/>
        </w:rPr>
        <w:br w:type="page"/>
      </w:r>
      <w:r w:rsidRPr="006C39FB">
        <w:rPr>
          <w:rFonts w:asciiTheme="minorHAnsi" w:hAnsiTheme="minorHAnsi"/>
          <w:noProof/>
          <w:sz w:val="1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6A4CACC4" wp14:editId="5DE61AEB">
                <wp:simplePos x="0" y="0"/>
                <wp:positionH relativeFrom="margin">
                  <wp:posOffset>2194560</wp:posOffset>
                </wp:positionH>
                <wp:positionV relativeFrom="paragraph">
                  <wp:posOffset>-156754</wp:posOffset>
                </wp:positionV>
                <wp:extent cx="3704590" cy="2207623"/>
                <wp:effectExtent l="0" t="0" r="0" b="254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590" cy="2207623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F05557" id="Rectangle 23" o:spid="_x0000_s1026" style="position:absolute;margin-left:172.8pt;margin-top:-12.35pt;width:291.7pt;height:173.85pt;z-index:-25140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" fillcolor="#e0def0" stroked="f" strokeweight="1pt">
                <w10:wrap anchorx="margin"/>
              </v:rect>
            </w:pict>
          </mc:Fallback>
        </mc:AlternateContent>
      </w:r>
      <w:r>
        <w:rPr>
          <w:rFonts w:cs="Arial"/>
          <w:b/>
          <w:bCs/>
          <w:noProof/>
          <w:szCs w:val="32"/>
          <w:lang w:val="en-NZ" w:eastAsia="en-NZ"/>
        </w:rPr>
        <w:drawing>
          <wp:anchor distT="0" distB="0" distL="114300" distR="114300" simplePos="0" relativeHeight="251904000" behindDoc="0" locked="0" layoutInCell="1" allowOverlap="1" wp14:anchorId="353B8EBA" wp14:editId="4A833EAE">
            <wp:simplePos x="0" y="0"/>
            <wp:positionH relativeFrom="column">
              <wp:posOffset>-24765</wp:posOffset>
            </wp:positionH>
            <wp:positionV relativeFrom="paragraph">
              <wp:posOffset>272</wp:posOffset>
            </wp:positionV>
            <wp:extent cx="1724025" cy="1724025"/>
            <wp:effectExtent l="0" t="0" r="9525" b="9525"/>
            <wp:wrapThrough wrapText="bothSides">
              <wp:wrapPolygon edited="0">
                <wp:start x="8592" y="4057"/>
                <wp:lineTo x="7638" y="5251"/>
                <wp:lineTo x="6922" y="6922"/>
                <wp:lineTo x="7160" y="8354"/>
                <wp:lineTo x="3341" y="12172"/>
                <wp:lineTo x="0" y="18378"/>
                <wp:lineTo x="0" y="21481"/>
                <wp:lineTo x="21481" y="21481"/>
                <wp:lineTo x="21481" y="18139"/>
                <wp:lineTo x="18617" y="11695"/>
                <wp:lineTo x="16469" y="10263"/>
                <wp:lineTo x="12411" y="8354"/>
                <wp:lineTo x="12650" y="7399"/>
                <wp:lineTo x="11695" y="5012"/>
                <wp:lineTo x="10740" y="4057"/>
                <wp:lineTo x="8592" y="4057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judge court law - small size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32"/>
        </w:rPr>
        <w:t>A</w:t>
      </w:r>
      <w:r w:rsidRPr="00353556">
        <w:t>n</w:t>
      </w:r>
      <w:r w:rsidRPr="006C39FB">
        <w:rPr>
          <w:b/>
        </w:rPr>
        <w:t xml:space="preserve"> </w:t>
      </w:r>
      <w:r>
        <w:rPr>
          <w:b/>
        </w:rPr>
        <w:t xml:space="preserve">imprisonable </w:t>
      </w:r>
      <w:r w:rsidRPr="006C39FB">
        <w:rPr>
          <w:b/>
        </w:rPr>
        <w:t>offence</w:t>
      </w:r>
      <w:r>
        <w:rPr>
          <w:rFonts w:cs="Arial"/>
          <w:b/>
          <w:bCs/>
          <w:noProof/>
          <w:szCs w:val="32"/>
          <w:lang w:val="en-NZ" w:eastAsia="en-NZ"/>
        </w:rPr>
        <w:t xml:space="preserve"> </w:t>
      </w:r>
      <w:r w:rsidRPr="006C39FB">
        <w:rPr>
          <w:rFonts w:cs="Arial"/>
          <w:bCs/>
          <w:noProof/>
          <w:szCs w:val="32"/>
          <w:lang w:val="en-NZ" w:eastAsia="en-NZ"/>
        </w:rPr>
        <w:t>means</w:t>
      </w:r>
      <w:r w:rsidR="00DE21C7">
        <w:rPr>
          <w:rFonts w:cs="Arial"/>
          <w:bCs/>
          <w:noProof/>
          <w:szCs w:val="32"/>
          <w:lang w:val="en-NZ" w:eastAsia="en-NZ"/>
        </w:rPr>
        <w:t>:</w:t>
      </w:r>
      <w:r>
        <w:rPr>
          <w:rFonts w:cs="Arial"/>
          <w:bCs/>
          <w:noProof/>
          <w:szCs w:val="32"/>
          <w:lang w:val="en-NZ" w:eastAsia="en-NZ"/>
        </w:rPr>
        <w:t xml:space="preserve"> </w:t>
      </w:r>
    </w:p>
    <w:p w14:paraId="3C7A9F96" w14:textId="77777777" w:rsidR="00353556" w:rsidRPr="005F2214" w:rsidRDefault="00353556" w:rsidP="00035399">
      <w:pPr>
        <w:jc w:val="right"/>
        <w:rPr>
          <w:rFonts w:cs="Arial"/>
          <w:bCs/>
          <w:noProof/>
          <w:sz w:val="24"/>
          <w:szCs w:val="32"/>
          <w:lang w:val="en-NZ" w:eastAsia="en-NZ"/>
        </w:rPr>
      </w:pPr>
    </w:p>
    <w:p w14:paraId="523F7F1D" w14:textId="2AE34104" w:rsidR="00366C42" w:rsidRPr="006C39FB" w:rsidRDefault="00DE21C7" w:rsidP="00353556">
      <w:pPr>
        <w:pStyle w:val="ListParagraph"/>
        <w:numPr>
          <w:ilvl w:val="0"/>
          <w:numId w:val="37"/>
        </w:numPr>
        <w:spacing w:before="0"/>
        <w:ind w:left="4253" w:hanging="567"/>
        <w:rPr>
          <w:rFonts w:cs="Arial"/>
          <w:bCs/>
          <w:sz w:val="26"/>
          <w:szCs w:val="32"/>
        </w:rPr>
      </w:pPr>
      <w:r>
        <w:rPr>
          <w:rFonts w:cs="Arial"/>
          <w:bCs/>
          <w:noProof/>
          <w:szCs w:val="32"/>
          <w:lang w:val="en-NZ" w:eastAsia="en-NZ"/>
        </w:rPr>
        <w:t xml:space="preserve">a </w:t>
      </w:r>
      <w:r w:rsidR="00366C42">
        <w:rPr>
          <w:rFonts w:cs="Arial"/>
          <w:bCs/>
          <w:noProof/>
          <w:szCs w:val="32"/>
          <w:lang w:val="en-NZ" w:eastAsia="en-NZ"/>
        </w:rPr>
        <w:t>person has broken the law</w:t>
      </w:r>
    </w:p>
    <w:p w14:paraId="47491B3A" w14:textId="77777777" w:rsidR="00353556" w:rsidRPr="005F2214" w:rsidRDefault="00353556" w:rsidP="00353556">
      <w:pPr>
        <w:pStyle w:val="ListParagraph"/>
        <w:numPr>
          <w:ilvl w:val="0"/>
          <w:numId w:val="0"/>
        </w:numPr>
        <w:spacing w:before="0"/>
        <w:ind w:left="4253"/>
        <w:rPr>
          <w:rFonts w:cs="Arial"/>
          <w:bCs/>
          <w:sz w:val="24"/>
          <w:szCs w:val="32"/>
        </w:rPr>
      </w:pPr>
    </w:p>
    <w:p w14:paraId="68FC61A9" w14:textId="209E40B4" w:rsidR="00366C42" w:rsidRPr="006C39FB" w:rsidRDefault="00366C42" w:rsidP="00353556">
      <w:pPr>
        <w:pStyle w:val="ListParagraph"/>
        <w:numPr>
          <w:ilvl w:val="0"/>
          <w:numId w:val="37"/>
        </w:numPr>
        <w:spacing w:before="0"/>
        <w:ind w:left="4253" w:hanging="567"/>
        <w:rPr>
          <w:rFonts w:cs="Arial"/>
          <w:bCs/>
          <w:sz w:val="26"/>
          <w:szCs w:val="32"/>
        </w:rPr>
      </w:pPr>
      <w:r>
        <w:rPr>
          <w:rFonts w:cs="Arial"/>
          <w:bCs/>
          <w:noProof/>
          <w:szCs w:val="32"/>
          <w:lang w:val="en-NZ" w:eastAsia="en-NZ"/>
        </w:rPr>
        <w:t>a court judge has decided what should happen to that person.</w:t>
      </w:r>
      <w:r w:rsidRPr="00366C42">
        <w:rPr>
          <w:rFonts w:asciiTheme="minorHAnsi" w:hAnsiTheme="minorHAnsi"/>
          <w:noProof/>
          <w:sz w:val="10"/>
          <w:lang w:val="en-NZ" w:eastAsia="en-NZ"/>
        </w:rPr>
        <w:t xml:space="preserve"> </w:t>
      </w:r>
    </w:p>
    <w:p w14:paraId="4F1C012A" w14:textId="627C6ECF" w:rsidR="00366C42" w:rsidRPr="005F2214" w:rsidRDefault="00366C42" w:rsidP="00353556">
      <w:pPr>
        <w:ind w:left="0"/>
        <w:rPr>
          <w:rFonts w:cs="Arial"/>
          <w:sz w:val="26"/>
          <w:szCs w:val="32"/>
        </w:rPr>
      </w:pPr>
    </w:p>
    <w:p w14:paraId="4CDD8884" w14:textId="5AB3E6A5" w:rsidR="00366C42" w:rsidRPr="005F2214" w:rsidRDefault="00035399" w:rsidP="00353556">
      <w:pPr>
        <w:ind w:left="0"/>
        <w:rPr>
          <w:rFonts w:cs="Arial"/>
          <w:sz w:val="26"/>
          <w:szCs w:val="32"/>
        </w:rPr>
      </w:pPr>
      <w:r w:rsidRPr="005F2214">
        <w:rPr>
          <w:rFonts w:asciiTheme="minorHAnsi" w:hAnsiTheme="minorHAnsi"/>
          <w:noProof/>
          <w:sz w:val="16"/>
          <w:lang w:val="en-NZ" w:eastAsia="en-NZ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37D63D1B" wp14:editId="4F7E8F1D">
                <wp:simplePos x="0" y="0"/>
                <wp:positionH relativeFrom="margin">
                  <wp:posOffset>2193290</wp:posOffset>
                </wp:positionH>
                <wp:positionV relativeFrom="paragraph">
                  <wp:posOffset>111125</wp:posOffset>
                </wp:positionV>
                <wp:extent cx="3704590" cy="4859020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590" cy="4859020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69F5F8" id="Rectangle 46" o:spid="_x0000_s1026" style="position:absolute;margin-left:172.7pt;margin-top:8.75pt;width:291.7pt;height:382.6pt;z-index:-25151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" fillcolor="#e0def0" stroked="f" strokeweight="1pt">
                <w10:wrap anchorx="margin"/>
              </v:rect>
            </w:pict>
          </mc:Fallback>
        </mc:AlternateContent>
      </w:r>
      <w:r w:rsidR="00EC6799" w:rsidRPr="00AB76DC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58944" behindDoc="0" locked="0" layoutInCell="1" allowOverlap="1" wp14:anchorId="6629326D" wp14:editId="21435D26">
            <wp:simplePos x="0" y="0"/>
            <wp:positionH relativeFrom="margin">
              <wp:posOffset>160020</wp:posOffset>
            </wp:positionH>
            <wp:positionV relativeFrom="paragraph">
              <wp:posOffset>189230</wp:posOffset>
            </wp:positionV>
            <wp:extent cx="996950" cy="1372235"/>
            <wp:effectExtent l="0" t="0" r="0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3EDD9" w14:textId="63313F03" w:rsidR="00302BC9" w:rsidRDefault="00366C42" w:rsidP="00353556">
      <w:pPr>
        <w:rPr>
          <w:rFonts w:cs="Arial"/>
          <w:bCs/>
          <w:szCs w:val="32"/>
        </w:rPr>
      </w:pPr>
      <w:r w:rsidRPr="00302BC9">
        <w:rPr>
          <w:rFonts w:cs="Arial"/>
          <w:bCs/>
          <w:noProof/>
          <w:szCs w:val="32"/>
          <w:lang w:val="en-NZ" w:eastAsia="en-NZ"/>
        </w:rPr>
        <w:drawing>
          <wp:anchor distT="0" distB="0" distL="114300" distR="114300" simplePos="0" relativeHeight="251862016" behindDoc="0" locked="0" layoutInCell="1" allowOverlap="1" wp14:anchorId="78465F4F" wp14:editId="2D184C94">
            <wp:simplePos x="0" y="0"/>
            <wp:positionH relativeFrom="margin">
              <wp:posOffset>-36830</wp:posOffset>
            </wp:positionH>
            <wp:positionV relativeFrom="paragraph">
              <wp:posOffset>1593487</wp:posOffset>
            </wp:positionV>
            <wp:extent cx="1617114" cy="1397513"/>
            <wp:effectExtent l="0" t="0" r="254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114" cy="139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BC9">
        <w:rPr>
          <w:rFonts w:cs="Arial"/>
          <w:szCs w:val="32"/>
        </w:rPr>
        <w:t xml:space="preserve">The </w:t>
      </w:r>
      <w:r w:rsidR="00302BC9" w:rsidRPr="00302BC9">
        <w:rPr>
          <w:rFonts w:cs="Arial"/>
          <w:b/>
          <w:bCs/>
          <w:szCs w:val="32"/>
        </w:rPr>
        <w:t>Intellectual Disability (Compulsory Care and Rehabilitation) Act 2003</w:t>
      </w:r>
      <w:r w:rsidR="00302BC9">
        <w:rPr>
          <w:rFonts w:cs="Arial"/>
          <w:bCs/>
          <w:szCs w:val="32"/>
        </w:rPr>
        <w:t xml:space="preserve"> is a </w:t>
      </w:r>
      <w:r w:rsidR="00302BC9" w:rsidRPr="00302BC9">
        <w:rPr>
          <w:rFonts w:cs="Arial"/>
          <w:b/>
          <w:bCs/>
          <w:szCs w:val="32"/>
        </w:rPr>
        <w:t>law</w:t>
      </w:r>
      <w:r w:rsidR="00302BC9">
        <w:rPr>
          <w:rFonts w:cs="Arial"/>
          <w:bCs/>
          <w:szCs w:val="32"/>
        </w:rPr>
        <w:t xml:space="preserve"> that means a person with an intellectual disability can be placed in</w:t>
      </w:r>
      <w:r w:rsidR="00E5179B">
        <w:rPr>
          <w:rFonts w:cs="Arial"/>
          <w:bCs/>
          <w:szCs w:val="32"/>
        </w:rPr>
        <w:t xml:space="preserve"> the care of</w:t>
      </w:r>
      <w:r w:rsidR="00302BC9">
        <w:rPr>
          <w:rFonts w:cs="Arial"/>
          <w:bCs/>
          <w:szCs w:val="32"/>
        </w:rPr>
        <w:t xml:space="preserve"> Framework services when:</w:t>
      </w:r>
    </w:p>
    <w:p w14:paraId="5C2F699C" w14:textId="77777777" w:rsidR="006C39FB" w:rsidRPr="005F2214" w:rsidRDefault="006C39FB" w:rsidP="00353556">
      <w:pPr>
        <w:rPr>
          <w:rFonts w:cs="Arial"/>
          <w:bCs/>
          <w:sz w:val="24"/>
          <w:szCs w:val="32"/>
        </w:rPr>
      </w:pPr>
    </w:p>
    <w:p w14:paraId="01386FF5" w14:textId="48BBAE20" w:rsidR="00302BC9" w:rsidRDefault="00302BC9" w:rsidP="00353556">
      <w:pPr>
        <w:pStyle w:val="Listtoplevel"/>
        <w:spacing w:before="0"/>
      </w:pPr>
      <w:r w:rsidRPr="00302BC9">
        <w:rPr>
          <w:lang w:val="en-NZ" w:eastAsia="en-NZ"/>
        </w:rPr>
        <w:drawing>
          <wp:anchor distT="0" distB="0" distL="114300" distR="114300" simplePos="0" relativeHeight="251863040" behindDoc="0" locked="0" layoutInCell="1" allowOverlap="1" wp14:anchorId="3AB9EF6B" wp14:editId="183E826A">
            <wp:simplePos x="0" y="0"/>
            <wp:positionH relativeFrom="column">
              <wp:posOffset>164465</wp:posOffset>
            </wp:positionH>
            <wp:positionV relativeFrom="paragraph">
              <wp:posOffset>494755</wp:posOffset>
            </wp:positionV>
            <wp:extent cx="1101090" cy="1416050"/>
            <wp:effectExtent l="0" t="0" r="3810" b="0"/>
            <wp:wrapThrough wrapText="bothSides">
              <wp:wrapPolygon edited="0">
                <wp:start x="0" y="0"/>
                <wp:lineTo x="0" y="21213"/>
                <wp:lineTo x="21301" y="21213"/>
                <wp:lineTo x="21301" y="0"/>
                <wp:lineTo x="0" y="0"/>
              </wp:wrapPolygon>
            </wp:wrapThrough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rison-behind-bars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BC9">
        <w:t>they have been</w:t>
      </w:r>
      <w:r w:rsidRPr="00353556">
        <w:t xml:space="preserve"> </w:t>
      </w:r>
      <w:r w:rsidR="006C39FB" w:rsidRPr="00353556">
        <w:t xml:space="preserve">charged with or convicted </w:t>
      </w:r>
      <w:r w:rsidR="00353556" w:rsidRPr="00353556">
        <w:t xml:space="preserve">of </w:t>
      </w:r>
      <w:r w:rsidR="006C39FB" w:rsidRPr="00353556">
        <w:t xml:space="preserve">an </w:t>
      </w:r>
      <w:r w:rsidR="00353556" w:rsidRPr="00353556">
        <w:t xml:space="preserve">imprisonable </w:t>
      </w:r>
      <w:r w:rsidR="006C39FB" w:rsidRPr="00353556">
        <w:t>offence</w:t>
      </w:r>
    </w:p>
    <w:p w14:paraId="21F373AB" w14:textId="6A0F30E5" w:rsidR="006C39FB" w:rsidRPr="005F2214" w:rsidRDefault="006C39FB" w:rsidP="00353556">
      <w:pPr>
        <w:pStyle w:val="Listtoplevel"/>
        <w:numPr>
          <w:ilvl w:val="0"/>
          <w:numId w:val="0"/>
        </w:numPr>
        <w:spacing w:before="0"/>
        <w:ind w:left="4253"/>
        <w:rPr>
          <w:sz w:val="24"/>
        </w:rPr>
      </w:pPr>
    </w:p>
    <w:p w14:paraId="6D2BC079" w14:textId="159299E5" w:rsidR="00302BC9" w:rsidRPr="00302BC9" w:rsidRDefault="00302BC9" w:rsidP="00353556">
      <w:pPr>
        <w:pStyle w:val="Listtoplevel"/>
        <w:spacing w:before="0"/>
      </w:pPr>
      <w:r>
        <w:t>being in prison is not suitable for them.</w:t>
      </w:r>
    </w:p>
    <w:p w14:paraId="37814799" w14:textId="125A303F" w:rsidR="005F2214" w:rsidRPr="005F2214" w:rsidRDefault="005F2214" w:rsidP="00353556">
      <w:pPr>
        <w:rPr>
          <w:rFonts w:cs="Arial"/>
          <w:b/>
          <w:bCs/>
          <w:sz w:val="24"/>
          <w:szCs w:val="32"/>
        </w:rPr>
      </w:pPr>
    </w:p>
    <w:p w14:paraId="0C0C4204" w14:textId="2C1CC1D6" w:rsidR="005F2214" w:rsidRPr="005F2214" w:rsidRDefault="00035399" w:rsidP="00353556">
      <w:pPr>
        <w:rPr>
          <w:rFonts w:cs="Arial"/>
          <w:b/>
          <w:bCs/>
          <w:sz w:val="24"/>
          <w:szCs w:val="32"/>
        </w:rPr>
      </w:pPr>
      <w:r w:rsidRPr="006C39FB">
        <w:rPr>
          <w:rFonts w:asciiTheme="minorHAnsi" w:hAnsiTheme="minorHAnsi"/>
          <w:noProof/>
          <w:sz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5BA78FBB" wp14:editId="2E52E673">
                <wp:simplePos x="0" y="0"/>
                <wp:positionH relativeFrom="margin">
                  <wp:posOffset>2162175</wp:posOffset>
                </wp:positionH>
                <wp:positionV relativeFrom="paragraph">
                  <wp:posOffset>187960</wp:posOffset>
                </wp:positionV>
                <wp:extent cx="3704590" cy="733425"/>
                <wp:effectExtent l="0" t="0" r="0" b="9525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590" cy="733425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F6E12F" id="Rectangle 254" o:spid="_x0000_s1026" style="position:absolute;margin-left:170.25pt;margin-top:14.8pt;width:291.7pt;height:57.75pt;z-index:-25145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" fillcolor="#e0def0" stroked="f" strokeweight="1pt">
                <w10:wrap anchorx="margin"/>
              </v:rect>
            </w:pict>
          </mc:Fallback>
        </mc:AlternateContent>
      </w:r>
      <w:r w:rsidR="005F2214" w:rsidRPr="005F2214">
        <w:rPr>
          <w:rFonts w:cs="Arial"/>
          <w:bCs/>
          <w:noProof/>
          <w:sz w:val="18"/>
          <w:szCs w:val="32"/>
          <w:lang w:val="en-NZ" w:eastAsia="en-NZ"/>
        </w:rPr>
        <w:drawing>
          <wp:anchor distT="0" distB="0" distL="114300" distR="114300" simplePos="0" relativeHeight="251859968" behindDoc="0" locked="0" layoutInCell="1" allowOverlap="1" wp14:anchorId="6D7FDCDE" wp14:editId="311DDC46">
            <wp:simplePos x="0" y="0"/>
            <wp:positionH relativeFrom="column">
              <wp:posOffset>-36830</wp:posOffset>
            </wp:positionH>
            <wp:positionV relativeFrom="paragraph">
              <wp:posOffset>-7983</wp:posOffset>
            </wp:positionV>
            <wp:extent cx="1724660" cy="1076325"/>
            <wp:effectExtent l="0" t="0" r="8890" b="9525"/>
            <wp:wrapThrough wrapText="bothSides">
              <wp:wrapPolygon edited="0">
                <wp:start x="0" y="0"/>
                <wp:lineTo x="0" y="21409"/>
                <wp:lineTo x="21473" y="21409"/>
                <wp:lineTo x="21473" y="0"/>
                <wp:lineTo x="0" y="0"/>
              </wp:wrapPolygon>
            </wp:wrapThrough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arliament Government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68180" w14:textId="6A21C202" w:rsidR="00366C42" w:rsidRDefault="00FA1D6F" w:rsidP="00353556">
      <w:pPr>
        <w:rPr>
          <w:rFonts w:cs="Arial"/>
          <w:szCs w:val="32"/>
        </w:rPr>
      </w:pPr>
      <w:r>
        <w:rPr>
          <w:rFonts w:cs="Arial"/>
          <w:b/>
          <w:bCs/>
          <w:szCs w:val="32"/>
        </w:rPr>
        <w:t>Laws</w:t>
      </w:r>
      <w:r>
        <w:rPr>
          <w:rFonts w:cs="Arial"/>
          <w:szCs w:val="32"/>
        </w:rPr>
        <w:t xml:space="preserve"> are rules made by the </w:t>
      </w:r>
      <w:r w:rsidR="00DE21C7">
        <w:rPr>
          <w:rFonts w:cs="Arial"/>
          <w:szCs w:val="32"/>
        </w:rPr>
        <w:t>Government</w:t>
      </w:r>
      <w:r>
        <w:rPr>
          <w:rFonts w:cs="Arial"/>
          <w:szCs w:val="32"/>
        </w:rPr>
        <w:t>.</w:t>
      </w:r>
    </w:p>
    <w:p w14:paraId="0BF30E44" w14:textId="77777777" w:rsidR="008F0651" w:rsidRPr="00570380" w:rsidRDefault="008F0651" w:rsidP="007F76E7">
      <w:pPr>
        <w:pStyle w:val="Heading1"/>
        <w:pBdr>
          <w:top w:val="single" w:sz="18" w:space="10" w:color="7030A0"/>
          <w:left w:val="single" w:sz="18" w:space="4" w:color="7030A0"/>
          <w:bottom w:val="single" w:sz="18" w:space="0" w:color="7030A0"/>
          <w:right w:val="single" w:sz="18" w:space="4" w:color="7030A0"/>
        </w:pBdr>
        <w:rPr>
          <w:noProof/>
          <w:lang w:val="en-NZ" w:eastAsia="en-NZ"/>
        </w:rPr>
      </w:pPr>
      <w:r>
        <w:rPr>
          <w:noProof/>
          <w:lang w:val="en-NZ" w:eastAsia="en-NZ"/>
        </w:rPr>
        <w:lastRenderedPageBreak/>
        <w:t>Why write a Strategic Statement?</w:t>
      </w:r>
    </w:p>
    <w:p w14:paraId="0676F204" w14:textId="77777777" w:rsidR="008F0651" w:rsidRDefault="008F0651" w:rsidP="008F0651"/>
    <w:p w14:paraId="1C2F367B" w14:textId="77777777" w:rsidR="008F0651" w:rsidRDefault="008F0651" w:rsidP="008F0651">
      <w:r>
        <w:rPr>
          <w:rFonts w:asciiTheme="minorHAnsi" w:hAnsiTheme="minorHAnsi"/>
          <w:noProof/>
          <w:sz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69BDBF61" wp14:editId="0AFB1710">
                <wp:simplePos x="0" y="0"/>
                <wp:positionH relativeFrom="margin">
                  <wp:posOffset>2181225</wp:posOffset>
                </wp:positionH>
                <wp:positionV relativeFrom="paragraph">
                  <wp:posOffset>240665</wp:posOffset>
                </wp:positionV>
                <wp:extent cx="3580765" cy="2152650"/>
                <wp:effectExtent l="0" t="0" r="635" b="0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0765" cy="2152650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B21152" id="Rectangle 247" o:spid="_x0000_s1026" style="position:absolute;margin-left:171.75pt;margin-top:18.95pt;width:281.95pt;height:169.5pt;z-index:-25147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" fillcolor="#e0def0" stroked="f" strokeweight="1pt">
                <w10:wrap anchorx="margin"/>
              </v:rect>
            </w:pict>
          </mc:Fallback>
        </mc:AlternateContent>
      </w:r>
    </w:p>
    <w:p w14:paraId="5A49DAE8" w14:textId="77777777" w:rsidR="008F0651" w:rsidRDefault="008F0651" w:rsidP="008F0651">
      <w:pPr>
        <w:pStyle w:val="ListParagraph"/>
        <w:numPr>
          <w:ilvl w:val="0"/>
          <w:numId w:val="0"/>
        </w:numPr>
        <w:spacing w:before="0"/>
        <w:ind w:left="3686"/>
      </w:pPr>
      <w:r>
        <w:rPr>
          <w:rFonts w:eastAsia="Calibri" w:cs="Arial"/>
          <w:noProof/>
          <w:szCs w:val="32"/>
          <w:lang w:val="en-NZ" w:eastAsia="en-NZ"/>
        </w:rPr>
        <w:drawing>
          <wp:anchor distT="0" distB="0" distL="114300" distR="114300" simplePos="0" relativeHeight="251839488" behindDoc="0" locked="0" layoutInCell="1" allowOverlap="1" wp14:anchorId="25087888" wp14:editId="6FD68CC6">
            <wp:simplePos x="0" y="0"/>
            <wp:positionH relativeFrom="column">
              <wp:posOffset>58420</wp:posOffset>
            </wp:positionH>
            <wp:positionV relativeFrom="paragraph">
              <wp:posOffset>180975</wp:posOffset>
            </wp:positionV>
            <wp:extent cx="1467293" cy="1467293"/>
            <wp:effectExtent l="0" t="0" r="0" b="0"/>
            <wp:wrapThrough wrapText="bothSides">
              <wp:wrapPolygon edited="0">
                <wp:start x="17673" y="0"/>
                <wp:lineTo x="5891" y="842"/>
                <wp:lineTo x="3366" y="1403"/>
                <wp:lineTo x="3927" y="4769"/>
                <wp:lineTo x="2244" y="6171"/>
                <wp:lineTo x="842" y="8416"/>
                <wp:lineTo x="842" y="10379"/>
                <wp:lineTo x="1964" y="13745"/>
                <wp:lineTo x="4208" y="18234"/>
                <wp:lineTo x="5049" y="21319"/>
                <wp:lineTo x="5330" y="21319"/>
                <wp:lineTo x="20197" y="21319"/>
                <wp:lineTo x="20478" y="0"/>
                <wp:lineTo x="17673" y="0"/>
              </wp:wrapPolygon>
            </wp:wrapThrough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eader speaker plan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293" cy="1467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55D">
        <w:t>A</w:t>
      </w:r>
      <w:r>
        <w:rPr>
          <w:b/>
        </w:rPr>
        <w:t xml:space="preserve"> </w:t>
      </w:r>
      <w:r w:rsidRPr="0013755D">
        <w:rPr>
          <w:b/>
        </w:rPr>
        <w:t>Strategic Statement</w:t>
      </w:r>
      <w:r>
        <w:t xml:space="preserve"> tells you:</w:t>
      </w:r>
    </w:p>
    <w:p w14:paraId="5E5FE865" w14:textId="69F628BE" w:rsidR="008F0651" w:rsidRDefault="008F0651" w:rsidP="009F06A2">
      <w:pPr>
        <w:pStyle w:val="ListParagraph"/>
        <w:numPr>
          <w:ilvl w:val="0"/>
          <w:numId w:val="10"/>
        </w:numPr>
        <w:ind w:left="4253" w:hanging="567"/>
      </w:pPr>
      <w:r>
        <w:t>the things that</w:t>
      </w:r>
      <w:r w:rsidR="00353556">
        <w:t xml:space="preserve"> may</w:t>
      </w:r>
      <w:r>
        <w:t xml:space="preserve"> happen</w:t>
      </w:r>
    </w:p>
    <w:p w14:paraId="20635D09" w14:textId="7CEB2682" w:rsidR="008F0651" w:rsidRDefault="008F0651" w:rsidP="009F06A2">
      <w:pPr>
        <w:pStyle w:val="ListParagraph"/>
        <w:numPr>
          <w:ilvl w:val="0"/>
          <w:numId w:val="10"/>
        </w:numPr>
        <w:ind w:left="4253" w:hanging="567"/>
      </w:pPr>
      <w:r>
        <w:t xml:space="preserve">the </w:t>
      </w:r>
      <w:r w:rsidR="00C544B7">
        <w:t>work that will be done</w:t>
      </w:r>
      <w:r>
        <w:t xml:space="preserve"> to make these </w:t>
      </w:r>
      <w:r w:rsidR="00C901E0">
        <w:t>things happen</w:t>
      </w:r>
      <w:r>
        <w:t>.</w:t>
      </w:r>
    </w:p>
    <w:p w14:paraId="1EF4DCCA" w14:textId="0B0DCC84" w:rsidR="008F0651" w:rsidRDefault="008F0651" w:rsidP="008F0651"/>
    <w:p w14:paraId="32C705E7" w14:textId="2B6B89DE" w:rsidR="008F0651" w:rsidRDefault="00D36DF3" w:rsidP="008F0651">
      <w:r>
        <w:rPr>
          <w:rFonts w:cs="Arial"/>
          <w:b/>
          <w:noProof/>
          <w:szCs w:val="32"/>
          <w:lang w:val="en-NZ" w:eastAsia="en-NZ"/>
        </w:rPr>
        <w:drawing>
          <wp:anchor distT="0" distB="0" distL="114300" distR="114300" simplePos="0" relativeHeight="251837440" behindDoc="0" locked="0" layoutInCell="1" allowOverlap="1" wp14:anchorId="3BE4C637" wp14:editId="14E377F3">
            <wp:simplePos x="0" y="0"/>
            <wp:positionH relativeFrom="column">
              <wp:posOffset>-361950</wp:posOffset>
            </wp:positionH>
            <wp:positionV relativeFrom="paragraph">
              <wp:posOffset>386442</wp:posOffset>
            </wp:positionV>
            <wp:extent cx="2090420" cy="2976880"/>
            <wp:effectExtent l="19050" t="19050" r="24130" b="13970"/>
            <wp:wrapThrough wrapText="bothSides">
              <wp:wrapPolygon edited="0">
                <wp:start x="-197" y="-138"/>
                <wp:lineTo x="-197" y="21563"/>
                <wp:lineTo x="21652" y="21563"/>
                <wp:lineTo x="21652" y="-138"/>
                <wp:lineTo x="-197" y="-138"/>
              </wp:wrapPolygon>
            </wp:wrapThrough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Cover of Ombudsman report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29768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A4490" w14:textId="3681F7A3" w:rsidR="008F0651" w:rsidRPr="004F539E" w:rsidRDefault="008F0651" w:rsidP="008F0651">
      <w:pPr>
        <w:rPr>
          <w:rFonts w:cs="Arial"/>
          <w:szCs w:val="32"/>
        </w:rPr>
      </w:pPr>
      <w:r>
        <w:t>The</w:t>
      </w:r>
      <w:r w:rsidR="0082319C">
        <w:t xml:space="preserve"> work behind the</w:t>
      </w:r>
      <w:r>
        <w:t xml:space="preserve"> Framework </w:t>
      </w:r>
      <w:r w:rsidRPr="007E753F">
        <w:t>Strategic Statement</w:t>
      </w:r>
      <w:r>
        <w:t xml:space="preserve"> </w:t>
      </w:r>
      <w:r w:rsidR="0082319C">
        <w:t>started after</w:t>
      </w:r>
      <w:r>
        <w:t xml:space="preserve"> a </w:t>
      </w:r>
      <w:r w:rsidRPr="004F539E">
        <w:rPr>
          <w:rFonts w:cs="Arial"/>
          <w:szCs w:val="32"/>
        </w:rPr>
        <w:t>report</w:t>
      </w:r>
      <w:r>
        <w:rPr>
          <w:rFonts w:cs="Arial"/>
          <w:szCs w:val="32"/>
        </w:rPr>
        <w:t xml:space="preserve"> written by the Chief Ombudsman</w:t>
      </w:r>
      <w:r w:rsidRPr="004F539E">
        <w:rPr>
          <w:rFonts w:cs="Arial"/>
          <w:szCs w:val="32"/>
        </w:rPr>
        <w:t xml:space="preserve"> </w:t>
      </w:r>
      <w:r>
        <w:rPr>
          <w:rFonts w:cs="Arial"/>
          <w:szCs w:val="32"/>
        </w:rPr>
        <w:t>called:</w:t>
      </w:r>
    </w:p>
    <w:p w14:paraId="0E651365" w14:textId="77777777" w:rsidR="008F0651" w:rsidRDefault="008F0651" w:rsidP="008F0651">
      <w:pPr>
        <w:ind w:left="3600"/>
        <w:rPr>
          <w:rFonts w:cs="Arial"/>
          <w:b/>
          <w:szCs w:val="32"/>
        </w:rPr>
      </w:pPr>
    </w:p>
    <w:p w14:paraId="56A5BD51" w14:textId="18B40D97" w:rsidR="008F0651" w:rsidRDefault="008F0651" w:rsidP="008F0651">
      <w:pPr>
        <w:ind w:left="3600" w:right="95"/>
        <w:rPr>
          <w:rFonts w:cs="Arial"/>
          <w:b/>
          <w:szCs w:val="32"/>
        </w:rPr>
      </w:pPr>
      <w:r>
        <w:rPr>
          <w:rFonts w:cs="Arial"/>
          <w:b/>
          <w:szCs w:val="32"/>
        </w:rPr>
        <w:t>Oversight: An investigation into the Ministry of Health’s stewardship of hospital</w:t>
      </w:r>
      <w:r w:rsidR="00E70DD8">
        <w:rPr>
          <w:rFonts w:cs="Arial"/>
          <w:b/>
          <w:szCs w:val="32"/>
        </w:rPr>
        <w:noBreakHyphen/>
      </w:r>
      <w:r>
        <w:rPr>
          <w:rFonts w:cs="Arial"/>
          <w:b/>
          <w:szCs w:val="32"/>
        </w:rPr>
        <w:t>level secure services for people with an intellectual disability</w:t>
      </w:r>
      <w:r w:rsidR="00E70DD8">
        <w:rPr>
          <w:rFonts w:cs="Arial"/>
          <w:b/>
          <w:szCs w:val="32"/>
        </w:rPr>
        <w:t>.</w:t>
      </w:r>
    </w:p>
    <w:p w14:paraId="2F5CAC09" w14:textId="77777777" w:rsidR="0082319C" w:rsidRDefault="0082319C" w:rsidP="008F0651">
      <w:pPr>
        <w:ind w:left="3600" w:right="95"/>
        <w:rPr>
          <w:rFonts w:cs="Arial"/>
          <w:szCs w:val="32"/>
        </w:rPr>
      </w:pPr>
    </w:p>
    <w:p w14:paraId="1140A66C" w14:textId="77777777" w:rsidR="0082319C" w:rsidRDefault="0082319C" w:rsidP="008F0651">
      <w:pPr>
        <w:ind w:left="3600" w:right="95"/>
        <w:rPr>
          <w:rFonts w:cs="Arial"/>
          <w:szCs w:val="32"/>
        </w:rPr>
      </w:pPr>
    </w:p>
    <w:p w14:paraId="783D25D8" w14:textId="0333FBD2" w:rsidR="0082319C" w:rsidRDefault="0082319C" w:rsidP="008F0651">
      <w:pPr>
        <w:ind w:left="3600" w:right="95"/>
        <w:rPr>
          <w:rFonts w:cs="Arial"/>
          <w:szCs w:val="32"/>
        </w:rPr>
      </w:pPr>
    </w:p>
    <w:p w14:paraId="46D4CBC8" w14:textId="77777777" w:rsidR="00AE7D04" w:rsidRDefault="00AE7D04" w:rsidP="00AE7D04">
      <w:pPr>
        <w:ind w:right="-330"/>
        <w:rPr>
          <w:rFonts w:cs="Arial"/>
          <w:szCs w:val="32"/>
        </w:rPr>
      </w:pPr>
      <w:r>
        <w:rPr>
          <w:rFonts w:asciiTheme="minorHAnsi" w:hAnsiTheme="minorHAnsi"/>
          <w:noProof/>
          <w:sz w:val="22"/>
          <w:lang w:val="en-NZ" w:eastAsia="en-NZ"/>
        </w:rPr>
        <w:lastRenderedPageBreak/>
        <w:drawing>
          <wp:anchor distT="0" distB="0" distL="114300" distR="114300" simplePos="0" relativeHeight="252044288" behindDoc="1" locked="0" layoutInCell="1" allowOverlap="1" wp14:anchorId="67F4749D" wp14:editId="282A8926">
            <wp:simplePos x="0" y="0"/>
            <wp:positionH relativeFrom="column">
              <wp:posOffset>-130060</wp:posOffset>
            </wp:positionH>
            <wp:positionV relativeFrom="paragraph">
              <wp:posOffset>20782</wp:posOffset>
            </wp:positionV>
            <wp:extent cx="1794510" cy="46609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 wp14:anchorId="02DC2FAE" wp14:editId="541DD484">
                <wp:simplePos x="0" y="0"/>
                <wp:positionH relativeFrom="margin">
                  <wp:posOffset>2119745</wp:posOffset>
                </wp:positionH>
                <wp:positionV relativeFrom="paragraph">
                  <wp:posOffset>-228600</wp:posOffset>
                </wp:positionV>
                <wp:extent cx="3580765" cy="8404860"/>
                <wp:effectExtent l="0" t="0" r="635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0765" cy="8404860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A538E" id="Rectangle 19" o:spid="_x0000_s1026" style="position:absolute;margin-left:166.9pt;margin-top:-18pt;width:281.95pt;height:661.8pt;z-index:-25127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" fillcolor="#e0def0" stroked="f" strokeweight="1pt">
                <w10:wrap anchorx="margin"/>
              </v:rect>
            </w:pict>
          </mc:Fallback>
        </mc:AlternateContent>
      </w:r>
      <w:r>
        <w:rPr>
          <w:rFonts w:cs="Arial"/>
          <w:szCs w:val="32"/>
        </w:rPr>
        <w:t>The Office of the Ombudsman looks into problems with government services.</w:t>
      </w:r>
    </w:p>
    <w:p w14:paraId="6C9AA0A1" w14:textId="77777777" w:rsidR="00AE7D04" w:rsidRDefault="00AE7D04" w:rsidP="00AE7D04">
      <w:pPr>
        <w:rPr>
          <w:rFonts w:cs="Arial"/>
          <w:szCs w:val="32"/>
        </w:rPr>
      </w:pPr>
      <w:r>
        <w:rPr>
          <w:rFonts w:asciiTheme="minorHAnsi" w:hAnsiTheme="minorHAnsi"/>
          <w:noProof/>
          <w:sz w:val="22"/>
          <w:lang w:val="en-NZ" w:eastAsia="en-NZ"/>
        </w:rPr>
        <w:drawing>
          <wp:anchor distT="0" distB="0" distL="114300" distR="114300" simplePos="0" relativeHeight="252039168" behindDoc="0" locked="0" layoutInCell="1" allowOverlap="1" wp14:anchorId="176EAF8A" wp14:editId="0C50F49D">
            <wp:simplePos x="0" y="0"/>
            <wp:positionH relativeFrom="margin">
              <wp:posOffset>179070</wp:posOffset>
            </wp:positionH>
            <wp:positionV relativeFrom="paragraph">
              <wp:posOffset>302895</wp:posOffset>
            </wp:positionV>
            <wp:extent cx="1262380" cy="1262380"/>
            <wp:effectExtent l="0" t="0" r="0" b="0"/>
            <wp:wrapNone/>
            <wp:docPr id="4" name="Picture 4" descr="Chief Ombudsman Peter Bosh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Chief Ombudsman Peter Boshier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26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143B1" w14:textId="77777777" w:rsidR="00AE7D04" w:rsidRDefault="00AE7D04" w:rsidP="00AE7D04">
      <w:pPr>
        <w:ind w:right="-330"/>
        <w:rPr>
          <w:rFonts w:cs="Arial"/>
          <w:szCs w:val="32"/>
        </w:rPr>
      </w:pPr>
    </w:p>
    <w:p w14:paraId="485E92E0" w14:textId="77777777" w:rsidR="00AE7D04" w:rsidRDefault="00AE7D04" w:rsidP="00AE7D04">
      <w:pPr>
        <w:ind w:right="-330"/>
        <w:rPr>
          <w:rFonts w:cs="Arial"/>
          <w:szCs w:val="32"/>
        </w:rPr>
      </w:pPr>
      <w:r>
        <w:rPr>
          <w:rFonts w:cs="Arial"/>
          <w:szCs w:val="32"/>
        </w:rPr>
        <w:t xml:space="preserve">The </w:t>
      </w:r>
      <w:r>
        <w:rPr>
          <w:rFonts w:cs="Arial"/>
          <w:b/>
          <w:szCs w:val="32"/>
        </w:rPr>
        <w:t>Chief Ombudsman</w:t>
      </w:r>
      <w:r>
        <w:rPr>
          <w:rFonts w:cs="Arial"/>
          <w:szCs w:val="32"/>
        </w:rPr>
        <w:t xml:space="preserve"> is Peter Boshier.</w:t>
      </w:r>
    </w:p>
    <w:p w14:paraId="6F357058" w14:textId="77777777" w:rsidR="00AE7D04" w:rsidRDefault="00AE7D04" w:rsidP="00AE7D04">
      <w:pPr>
        <w:ind w:right="-330"/>
        <w:rPr>
          <w:rFonts w:cs="Arial"/>
          <w:szCs w:val="32"/>
        </w:rPr>
      </w:pPr>
    </w:p>
    <w:p w14:paraId="7023D00F" w14:textId="77777777" w:rsidR="00AE7D04" w:rsidRDefault="00AE7D04" w:rsidP="00AE7D04">
      <w:pPr>
        <w:ind w:right="-330"/>
        <w:rPr>
          <w:rFonts w:cs="Arial"/>
          <w:szCs w:val="32"/>
        </w:rPr>
      </w:pPr>
    </w:p>
    <w:p w14:paraId="28F1C577" w14:textId="77777777" w:rsidR="00AE7D04" w:rsidRPr="002317BA" w:rsidRDefault="00AE7D04" w:rsidP="00AE7D04">
      <w:pPr>
        <w:rPr>
          <w:rFonts w:cs="Arial"/>
          <w:bCs/>
          <w:noProof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042240" behindDoc="1" locked="0" layoutInCell="1" allowOverlap="1" wp14:anchorId="18C4D659" wp14:editId="525FC75B">
            <wp:simplePos x="0" y="0"/>
            <wp:positionH relativeFrom="margin">
              <wp:posOffset>-73344</wp:posOffset>
            </wp:positionH>
            <wp:positionV relativeFrom="paragraph">
              <wp:posOffset>327660</wp:posOffset>
            </wp:positionV>
            <wp:extent cx="1856740" cy="124306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243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17BA">
        <w:rPr>
          <w:rFonts w:cs="Arial"/>
          <w:szCs w:val="32"/>
        </w:rPr>
        <w:t>There are a lot of people who work with him at</w:t>
      </w:r>
      <w:r w:rsidRPr="002317BA">
        <w:rPr>
          <w:rFonts w:cs="Arial"/>
          <w:noProof/>
          <w:szCs w:val="32"/>
        </w:rPr>
        <w:t xml:space="preserve"> the </w:t>
      </w:r>
      <w:r w:rsidRPr="002317BA">
        <w:rPr>
          <w:rFonts w:cs="Arial"/>
          <w:bCs/>
          <w:noProof/>
          <w:szCs w:val="32"/>
        </w:rPr>
        <w:t>Office of the Ombudsman.</w:t>
      </w:r>
    </w:p>
    <w:p w14:paraId="5E311D00" w14:textId="77777777" w:rsidR="00AE7D04" w:rsidRDefault="00AE7D04" w:rsidP="00AE7D04">
      <w:pPr>
        <w:rPr>
          <w:rFonts w:cs="Arial"/>
          <w:noProof/>
          <w:szCs w:val="32"/>
        </w:rPr>
      </w:pPr>
    </w:p>
    <w:p w14:paraId="1D3280BD" w14:textId="77777777" w:rsidR="00AE7D04" w:rsidRPr="002317BA" w:rsidRDefault="00AE7D04" w:rsidP="00AE7D04">
      <w:pPr>
        <w:rPr>
          <w:rFonts w:cs="Arial"/>
          <w:noProof/>
          <w:szCs w:val="32"/>
        </w:rPr>
      </w:pPr>
    </w:p>
    <w:p w14:paraId="3581902D" w14:textId="77777777" w:rsidR="00AE7D04" w:rsidRDefault="00AE7D04" w:rsidP="00AE7D04">
      <w:pPr>
        <w:ind w:right="-330"/>
        <w:rPr>
          <w:rFonts w:cs="Arial"/>
          <w:szCs w:val="32"/>
        </w:rPr>
      </w:pPr>
      <w:r>
        <w:rPr>
          <w:rFonts w:cs="Arial"/>
          <w:szCs w:val="32"/>
        </w:rPr>
        <w:t>The Chief Ombudsman can:</w:t>
      </w:r>
    </w:p>
    <w:p w14:paraId="4684ED0F" w14:textId="77777777" w:rsidR="00AE7D04" w:rsidRDefault="00AE7D04" w:rsidP="00AE7D04">
      <w:pPr>
        <w:ind w:left="4111" w:hanging="425"/>
        <w:rPr>
          <w:rFonts w:cs="Arial"/>
          <w:szCs w:val="32"/>
        </w:rPr>
      </w:pPr>
      <w:r>
        <w:rPr>
          <w:rFonts w:asciiTheme="minorHAnsi" w:hAnsiTheme="minorHAnsi"/>
          <w:noProof/>
          <w:sz w:val="22"/>
          <w:lang w:val="en-NZ" w:eastAsia="en-NZ"/>
        </w:rPr>
        <w:drawing>
          <wp:anchor distT="0" distB="0" distL="114300" distR="114300" simplePos="0" relativeHeight="252040192" behindDoc="1" locked="0" layoutInCell="1" allowOverlap="1" wp14:anchorId="3F6FE2A6" wp14:editId="4256C60F">
            <wp:simplePos x="0" y="0"/>
            <wp:positionH relativeFrom="margin">
              <wp:posOffset>67714</wp:posOffset>
            </wp:positionH>
            <wp:positionV relativeFrom="paragraph">
              <wp:posOffset>92248</wp:posOffset>
            </wp:positionV>
            <wp:extent cx="1602679" cy="111061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679" cy="111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722B3" w14:textId="77777777" w:rsidR="00AE7D04" w:rsidRDefault="00AE7D04" w:rsidP="00AE7D04">
      <w:pPr>
        <w:pStyle w:val="ListParagraph"/>
        <w:numPr>
          <w:ilvl w:val="0"/>
          <w:numId w:val="49"/>
        </w:numPr>
        <w:spacing w:before="0"/>
        <w:ind w:left="4111" w:hanging="425"/>
        <w:contextualSpacing/>
        <w:rPr>
          <w:rFonts w:cs="Arial"/>
          <w:szCs w:val="32"/>
        </w:rPr>
      </w:pPr>
      <w:r>
        <w:rPr>
          <w:rFonts w:cs="Arial"/>
          <w:szCs w:val="32"/>
        </w:rPr>
        <w:t xml:space="preserve">do </w:t>
      </w:r>
      <w:r>
        <w:rPr>
          <w:rFonts w:cs="Arial"/>
          <w:b/>
          <w:szCs w:val="32"/>
        </w:rPr>
        <w:t>investigations</w:t>
      </w:r>
    </w:p>
    <w:p w14:paraId="7F4B2D73" w14:textId="77777777" w:rsidR="00AE7D04" w:rsidRPr="007D4F0A" w:rsidRDefault="00AE7D04" w:rsidP="00AE7D04">
      <w:pPr>
        <w:rPr>
          <w:rFonts w:cs="Arial"/>
          <w:b/>
          <w:szCs w:val="32"/>
        </w:rPr>
      </w:pPr>
    </w:p>
    <w:p w14:paraId="021BA1DF" w14:textId="77777777" w:rsidR="00AE7D04" w:rsidRDefault="00AE7D04" w:rsidP="00AE7D04">
      <w:pPr>
        <w:pStyle w:val="ListParagraph"/>
        <w:numPr>
          <w:ilvl w:val="0"/>
          <w:numId w:val="49"/>
        </w:numPr>
        <w:spacing w:before="0"/>
        <w:ind w:left="4111" w:hanging="425"/>
        <w:contextualSpacing/>
        <w:rPr>
          <w:rFonts w:cs="Arial"/>
          <w:szCs w:val="32"/>
        </w:rPr>
      </w:pPr>
      <w:r>
        <w:rPr>
          <w:rFonts w:asciiTheme="minorHAnsi" w:hAnsiTheme="minorHAnsi"/>
          <w:noProof/>
          <w:sz w:val="22"/>
          <w:lang w:val="en-NZ" w:eastAsia="en-NZ"/>
        </w:rPr>
        <w:drawing>
          <wp:anchor distT="0" distB="0" distL="114300" distR="114300" simplePos="0" relativeHeight="252041216" behindDoc="0" locked="0" layoutInCell="1" allowOverlap="1" wp14:anchorId="15F8F96E" wp14:editId="0B85AB7C">
            <wp:simplePos x="0" y="0"/>
            <wp:positionH relativeFrom="column">
              <wp:posOffset>265430</wp:posOffset>
            </wp:positionH>
            <wp:positionV relativeFrom="paragraph">
              <wp:posOffset>533400</wp:posOffset>
            </wp:positionV>
            <wp:extent cx="1275715" cy="1295400"/>
            <wp:effectExtent l="171450" t="152400" r="114935" b="152400"/>
            <wp:wrapThrough wrapText="bothSides">
              <wp:wrapPolygon edited="0">
                <wp:start x="-821" y="192"/>
                <wp:lineTo x="-2062" y="540"/>
                <wp:lineTo x="-646" y="5428"/>
                <wp:lineTo x="-2197" y="5863"/>
                <wp:lineTo x="-781" y="10751"/>
                <wp:lineTo x="-2332" y="11186"/>
                <wp:lineTo x="-430" y="21223"/>
                <wp:lineTo x="16184" y="21839"/>
                <wp:lineTo x="19862" y="21797"/>
                <wp:lineTo x="22033" y="21187"/>
                <wp:lineTo x="22077" y="20184"/>
                <wp:lineTo x="21902" y="14948"/>
                <wp:lineTo x="22037" y="9625"/>
                <wp:lineTo x="21862" y="4389"/>
                <wp:lineTo x="19914" y="-19"/>
                <wp:lineTo x="19605" y="-2244"/>
                <wp:lineTo x="7243" y="-2074"/>
                <wp:lineTo x="1040" y="-331"/>
                <wp:lineTo x="-821" y="192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55458">
                      <a:off x="0" y="0"/>
                      <a:ext cx="127571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32"/>
        </w:rPr>
        <w:t>write reports about what he has found out</w:t>
      </w:r>
      <w:r>
        <w:rPr>
          <w:rFonts w:cs="Arial"/>
          <w:szCs w:val="32"/>
        </w:rPr>
        <w:br/>
      </w:r>
    </w:p>
    <w:p w14:paraId="791D9CAF" w14:textId="77777777" w:rsidR="00AE7D04" w:rsidRDefault="00AE7D04" w:rsidP="00AE7D04">
      <w:pPr>
        <w:pStyle w:val="ListParagraph"/>
        <w:numPr>
          <w:ilvl w:val="0"/>
          <w:numId w:val="49"/>
        </w:numPr>
        <w:spacing w:before="0"/>
        <w:ind w:left="4111" w:hanging="425"/>
        <w:contextualSpacing/>
        <w:rPr>
          <w:rFonts w:cs="Arial"/>
          <w:szCs w:val="32"/>
        </w:rPr>
      </w:pPr>
      <w:r>
        <w:rPr>
          <w:rFonts w:cs="Arial"/>
          <w:szCs w:val="32"/>
        </w:rPr>
        <w:t>say what needs to be done to make things better.</w:t>
      </w:r>
    </w:p>
    <w:p w14:paraId="0010DA05" w14:textId="77777777" w:rsidR="00AE7D04" w:rsidRDefault="00AE7D04" w:rsidP="00AE7D04"/>
    <w:p w14:paraId="117C4875" w14:textId="770F2338" w:rsidR="00AE7D04" w:rsidRDefault="001A1168" w:rsidP="00AE7D04">
      <w:pPr>
        <w:rPr>
          <w:rFonts w:cs="Arial"/>
          <w:szCs w:val="32"/>
        </w:rPr>
      </w:pPr>
      <w:r>
        <w:rPr>
          <w:rFonts w:asciiTheme="minorHAnsi" w:hAnsiTheme="minorHAnsi"/>
          <w:noProof/>
          <w:sz w:val="22"/>
          <w:lang w:val="en-NZ" w:eastAsia="en-NZ"/>
        </w:rPr>
        <w:lastRenderedPageBreak/>
        <w:drawing>
          <wp:anchor distT="0" distB="0" distL="114300" distR="114300" simplePos="0" relativeHeight="252048384" behindDoc="1" locked="0" layoutInCell="1" allowOverlap="1" wp14:anchorId="5F328529" wp14:editId="5698BBB9">
            <wp:simplePos x="0" y="0"/>
            <wp:positionH relativeFrom="margin">
              <wp:posOffset>-70485</wp:posOffset>
            </wp:positionH>
            <wp:positionV relativeFrom="paragraph">
              <wp:posOffset>-32968</wp:posOffset>
            </wp:positionV>
            <wp:extent cx="1602679" cy="111061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679" cy="111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2046336" behindDoc="1" locked="0" layoutInCell="1" allowOverlap="1" wp14:anchorId="145537FC" wp14:editId="572BF53F">
                <wp:simplePos x="0" y="0"/>
                <wp:positionH relativeFrom="margin">
                  <wp:posOffset>2202873</wp:posOffset>
                </wp:positionH>
                <wp:positionV relativeFrom="paragraph">
                  <wp:posOffset>-62345</wp:posOffset>
                </wp:positionV>
                <wp:extent cx="3580765" cy="1143000"/>
                <wp:effectExtent l="0" t="0" r="63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0765" cy="1143000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68B53" id="Rectangle 9" o:spid="_x0000_s1026" style="position:absolute;margin-left:173.45pt;margin-top:-4.9pt;width:281.95pt;height:90pt;z-index:-25127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" fillcolor="#e0def0" stroked="f" strokeweight="1pt">
                <w10:wrap anchorx="margin"/>
              </v:rect>
            </w:pict>
          </mc:Fallback>
        </mc:AlternateContent>
      </w:r>
      <w:r w:rsidR="00AE7D04">
        <w:t xml:space="preserve">An </w:t>
      </w:r>
      <w:r w:rsidR="00AE7D04" w:rsidRPr="001A1168">
        <w:rPr>
          <w:b/>
        </w:rPr>
        <w:t>investigation</w:t>
      </w:r>
      <w:r w:rsidR="00AE7D04">
        <w:t xml:space="preserve"> means </w:t>
      </w:r>
      <w:r w:rsidR="00AE7D04">
        <w:rPr>
          <w:rFonts w:cs="Arial"/>
          <w:szCs w:val="32"/>
        </w:rPr>
        <w:t xml:space="preserve">looking </w:t>
      </w:r>
      <w:r w:rsidR="00AE7D04" w:rsidRPr="007D4F0A">
        <w:rPr>
          <w:rFonts w:cs="Arial"/>
          <w:szCs w:val="32"/>
        </w:rPr>
        <w:t>closely at something to find out what has been happening</w:t>
      </w:r>
      <w:r w:rsidR="00AE7D04">
        <w:rPr>
          <w:rFonts w:cs="Arial"/>
          <w:szCs w:val="32"/>
        </w:rPr>
        <w:t>.</w:t>
      </w:r>
    </w:p>
    <w:p w14:paraId="01DA2CCE" w14:textId="77777777" w:rsidR="001A1168" w:rsidRDefault="001A1168" w:rsidP="00AE7D04">
      <w:pPr>
        <w:rPr>
          <w:rFonts w:cs="Arial"/>
          <w:szCs w:val="32"/>
        </w:rPr>
      </w:pPr>
    </w:p>
    <w:p w14:paraId="29F58878" w14:textId="77777777" w:rsidR="001A1168" w:rsidRDefault="001A1168" w:rsidP="00AE7D04"/>
    <w:p w14:paraId="5CE1BA8A" w14:textId="4EC1C8F0" w:rsidR="0082319C" w:rsidRPr="002A5DBF" w:rsidRDefault="0082319C" w:rsidP="0082319C">
      <w:pPr>
        <w:pStyle w:val="BodyText"/>
        <w:spacing w:after="0"/>
        <w:rPr>
          <w:rFonts w:cs="Arial"/>
          <w:szCs w:val="32"/>
        </w:rPr>
      </w:pPr>
      <w:r w:rsidRPr="00F340F7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56896" behindDoc="0" locked="0" layoutInCell="1" allowOverlap="1" wp14:anchorId="366CA4BC" wp14:editId="757D6E08">
            <wp:simplePos x="0" y="0"/>
            <wp:positionH relativeFrom="margin">
              <wp:posOffset>0</wp:posOffset>
            </wp:positionH>
            <wp:positionV relativeFrom="paragraph">
              <wp:posOffset>307794</wp:posOffset>
            </wp:positionV>
            <wp:extent cx="1531620" cy="1899920"/>
            <wp:effectExtent l="0" t="0" r="0" b="508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1DB9">
        <w:rPr>
          <w:rFonts w:cs="Arial"/>
          <w:szCs w:val="32"/>
        </w:rPr>
        <w:t xml:space="preserve">In the </w:t>
      </w:r>
      <w:r w:rsidR="001A1168">
        <w:rPr>
          <w:rFonts w:cs="Arial"/>
          <w:szCs w:val="32"/>
        </w:rPr>
        <w:t xml:space="preserve">Oversight </w:t>
      </w:r>
      <w:r w:rsidR="00841DB9">
        <w:rPr>
          <w:rFonts w:cs="Arial"/>
          <w:szCs w:val="32"/>
        </w:rPr>
        <w:t>report t</w:t>
      </w:r>
      <w:r>
        <w:rPr>
          <w:rFonts w:cs="Arial"/>
          <w:szCs w:val="32"/>
        </w:rPr>
        <w:t xml:space="preserve">he Chief Ombudsman </w:t>
      </w:r>
      <w:r w:rsidR="00841DB9">
        <w:rPr>
          <w:rFonts w:cs="Arial"/>
          <w:szCs w:val="32"/>
        </w:rPr>
        <w:t xml:space="preserve">said there were problems </w:t>
      </w:r>
      <w:r w:rsidRPr="002A5DBF">
        <w:rPr>
          <w:rFonts w:cs="Arial"/>
          <w:szCs w:val="32"/>
        </w:rPr>
        <w:t>with:</w:t>
      </w:r>
      <w:r>
        <w:rPr>
          <w:rFonts w:cs="Arial"/>
          <w:szCs w:val="32"/>
        </w:rPr>
        <w:br/>
      </w:r>
    </w:p>
    <w:p w14:paraId="5ABE2FB3" w14:textId="77777777" w:rsidR="0082319C" w:rsidRPr="002A5DBF" w:rsidRDefault="0082319C" w:rsidP="0082319C">
      <w:pPr>
        <w:pStyle w:val="BodyText"/>
        <w:numPr>
          <w:ilvl w:val="0"/>
          <w:numId w:val="33"/>
        </w:numPr>
        <w:spacing w:after="0"/>
        <w:ind w:left="4253" w:hanging="567"/>
        <w:rPr>
          <w:rFonts w:cs="Arial"/>
          <w:szCs w:val="32"/>
        </w:rPr>
      </w:pPr>
      <w:r w:rsidRPr="002A5DBF">
        <w:rPr>
          <w:rFonts w:cs="Arial"/>
          <w:szCs w:val="32"/>
        </w:rPr>
        <w:t>the Framework</w:t>
      </w:r>
      <w:r>
        <w:rPr>
          <w:rFonts w:cs="Arial"/>
          <w:szCs w:val="32"/>
        </w:rPr>
        <w:br/>
      </w:r>
    </w:p>
    <w:p w14:paraId="4D38D1A0" w14:textId="77777777" w:rsidR="0082319C" w:rsidRPr="002A5DBF" w:rsidRDefault="0082319C" w:rsidP="0082319C">
      <w:pPr>
        <w:pStyle w:val="BodyText"/>
        <w:numPr>
          <w:ilvl w:val="0"/>
          <w:numId w:val="33"/>
        </w:numPr>
        <w:spacing w:after="0"/>
        <w:ind w:left="4253" w:hanging="567"/>
        <w:rPr>
          <w:rFonts w:cs="Arial"/>
          <w:szCs w:val="32"/>
        </w:rPr>
      </w:pPr>
      <w:r w:rsidRPr="002A5DBF">
        <w:rPr>
          <w:rFonts w:cs="Arial"/>
          <w:szCs w:val="32"/>
        </w:rPr>
        <w:t>there not being enough services for the people who need them.</w:t>
      </w:r>
    </w:p>
    <w:p w14:paraId="17CEBAAC" w14:textId="77777777" w:rsidR="0082319C" w:rsidRDefault="0082319C" w:rsidP="008F0651">
      <w:pPr>
        <w:ind w:left="3600" w:right="95"/>
        <w:rPr>
          <w:rFonts w:cs="Arial"/>
          <w:szCs w:val="32"/>
        </w:rPr>
      </w:pPr>
    </w:p>
    <w:p w14:paraId="70DC2043" w14:textId="77777777" w:rsidR="0082319C" w:rsidRDefault="0082319C" w:rsidP="008F0651">
      <w:pPr>
        <w:ind w:left="3600" w:right="95"/>
        <w:rPr>
          <w:rFonts w:cs="Arial"/>
          <w:szCs w:val="32"/>
        </w:rPr>
      </w:pPr>
      <w:r w:rsidRPr="005D620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36416" behindDoc="0" locked="0" layoutInCell="1" allowOverlap="1" wp14:anchorId="5A6F3735" wp14:editId="77CD4726">
            <wp:simplePos x="0" y="0"/>
            <wp:positionH relativeFrom="column">
              <wp:posOffset>-239214</wp:posOffset>
            </wp:positionH>
            <wp:positionV relativeFrom="paragraph">
              <wp:posOffset>182245</wp:posOffset>
            </wp:positionV>
            <wp:extent cx="2154555" cy="3104515"/>
            <wp:effectExtent l="19050" t="19050" r="17145" b="19685"/>
            <wp:wrapThrough wrapText="bothSides">
              <wp:wrapPolygon edited="0">
                <wp:start x="-191" y="-133"/>
                <wp:lineTo x="-191" y="21604"/>
                <wp:lineTo x="21581" y="21604"/>
                <wp:lineTo x="21581" y="-133"/>
                <wp:lineTo x="-191" y="-133"/>
              </wp:wrapPolygon>
            </wp:wrapThrough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hA\Desktop\Current work\Ombudsman\Ombudsman - High and complex care\updated cover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3104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EAAFE" w14:textId="4424B1B2" w:rsidR="008F0651" w:rsidRDefault="00C544B7" w:rsidP="008F0651">
      <w:pPr>
        <w:ind w:left="3600" w:right="95"/>
        <w:rPr>
          <w:rFonts w:cs="Arial"/>
          <w:szCs w:val="32"/>
        </w:rPr>
      </w:pPr>
      <w:r>
        <w:rPr>
          <w:rFonts w:cs="Arial"/>
          <w:szCs w:val="32"/>
        </w:rPr>
        <w:t xml:space="preserve">There is </w:t>
      </w:r>
      <w:r w:rsidR="001A1168">
        <w:rPr>
          <w:rFonts w:cs="Arial"/>
          <w:szCs w:val="32"/>
        </w:rPr>
        <w:t>an Easy Read summary of the Oversight</w:t>
      </w:r>
      <w:r w:rsidR="008F0651" w:rsidRPr="004F539E">
        <w:rPr>
          <w:rFonts w:cs="Arial"/>
          <w:szCs w:val="32"/>
        </w:rPr>
        <w:t xml:space="preserve"> report</w:t>
      </w:r>
      <w:r w:rsidR="008F0651">
        <w:rPr>
          <w:rFonts w:cs="Arial"/>
          <w:szCs w:val="32"/>
        </w:rPr>
        <w:t>.</w:t>
      </w:r>
    </w:p>
    <w:p w14:paraId="5E82A777" w14:textId="77777777" w:rsidR="008F0651" w:rsidRDefault="008F0651" w:rsidP="008F0651">
      <w:pPr>
        <w:ind w:left="3600" w:right="95"/>
        <w:rPr>
          <w:rFonts w:cs="Arial"/>
          <w:szCs w:val="32"/>
        </w:rPr>
      </w:pPr>
    </w:p>
    <w:p w14:paraId="555F6E39" w14:textId="77777777" w:rsidR="008F0651" w:rsidRDefault="008F0651" w:rsidP="008F0651">
      <w:pPr>
        <w:ind w:left="3600" w:right="95"/>
        <w:rPr>
          <w:rFonts w:cs="Arial"/>
          <w:szCs w:val="32"/>
        </w:rPr>
      </w:pPr>
    </w:p>
    <w:p w14:paraId="4914736C" w14:textId="77777777" w:rsidR="008F0651" w:rsidRPr="00762639" w:rsidRDefault="008F0651" w:rsidP="008F0651">
      <w:pPr>
        <w:ind w:left="3600" w:right="95"/>
        <w:rPr>
          <w:rFonts w:cs="Arial"/>
          <w:b/>
          <w:szCs w:val="32"/>
        </w:rPr>
      </w:pPr>
      <w:r w:rsidRPr="004F539E">
        <w:rPr>
          <w:rFonts w:cs="Arial"/>
          <w:szCs w:val="32"/>
        </w:rPr>
        <w:t xml:space="preserve">You can find </w:t>
      </w:r>
      <w:r>
        <w:rPr>
          <w:rFonts w:cs="Arial"/>
          <w:szCs w:val="32"/>
        </w:rPr>
        <w:t xml:space="preserve">both </w:t>
      </w:r>
      <w:r w:rsidRPr="004F539E">
        <w:rPr>
          <w:rFonts w:cs="Arial"/>
          <w:szCs w:val="32"/>
        </w:rPr>
        <w:t>the</w:t>
      </w:r>
      <w:r>
        <w:rPr>
          <w:rFonts w:cs="Arial"/>
          <w:szCs w:val="32"/>
        </w:rPr>
        <w:t>se</w:t>
      </w:r>
      <w:r w:rsidRPr="004F539E">
        <w:rPr>
          <w:rFonts w:cs="Arial"/>
          <w:szCs w:val="32"/>
        </w:rPr>
        <w:t xml:space="preserve"> report</w:t>
      </w:r>
      <w:r>
        <w:rPr>
          <w:rFonts w:cs="Arial"/>
          <w:szCs w:val="32"/>
        </w:rPr>
        <w:t>s</w:t>
      </w:r>
      <w:r w:rsidRPr="004F539E">
        <w:rPr>
          <w:rFonts w:cs="Arial"/>
          <w:szCs w:val="32"/>
        </w:rPr>
        <w:t xml:space="preserve"> on the</w:t>
      </w:r>
      <w:r>
        <w:rPr>
          <w:rFonts w:cs="Arial"/>
          <w:szCs w:val="32"/>
        </w:rPr>
        <w:t xml:space="preserve"> Ombudsman </w:t>
      </w:r>
      <w:r w:rsidRPr="004F539E">
        <w:rPr>
          <w:rFonts w:cs="Arial"/>
          <w:b/>
          <w:szCs w:val="32"/>
        </w:rPr>
        <w:t>website</w:t>
      </w:r>
      <w:r>
        <w:rPr>
          <w:rFonts w:cs="Arial"/>
          <w:szCs w:val="32"/>
        </w:rPr>
        <w:t>:</w:t>
      </w:r>
    </w:p>
    <w:p w14:paraId="309CD399" w14:textId="77777777" w:rsidR="008F0651" w:rsidRDefault="008F0651" w:rsidP="008F0651">
      <w:pPr>
        <w:ind w:left="3600"/>
        <w:rPr>
          <w:rFonts w:cs="Arial"/>
          <w:szCs w:val="32"/>
        </w:rPr>
      </w:pPr>
    </w:p>
    <w:p w14:paraId="0B6E5480" w14:textId="77777777" w:rsidR="008F0651" w:rsidRPr="004F539E" w:rsidRDefault="008F0651" w:rsidP="008F0651">
      <w:pPr>
        <w:ind w:left="3600"/>
        <w:rPr>
          <w:rFonts w:cs="Arial"/>
          <w:b/>
          <w:szCs w:val="32"/>
        </w:rPr>
      </w:pPr>
      <w:r w:rsidRPr="004F539E">
        <w:rPr>
          <w:rFonts w:cs="Arial"/>
          <w:b/>
          <w:szCs w:val="32"/>
        </w:rPr>
        <w:t>https://tinyurl.com/3h8px4vc</w:t>
      </w:r>
    </w:p>
    <w:p w14:paraId="73795D8D" w14:textId="77777777" w:rsidR="008F0651" w:rsidRDefault="008F0651">
      <w:pPr>
        <w:spacing w:line="240" w:lineRule="auto"/>
        <w:ind w:left="0"/>
      </w:pPr>
      <w:r>
        <w:br w:type="page"/>
      </w:r>
    </w:p>
    <w:p w14:paraId="1206D333" w14:textId="0C5CD158" w:rsidR="008F0651" w:rsidRDefault="008F0651" w:rsidP="007F76E7">
      <w:pPr>
        <w:pStyle w:val="Heading1"/>
        <w:pBdr>
          <w:top w:val="single" w:sz="18" w:space="10" w:color="7030A0"/>
          <w:left w:val="single" w:sz="18" w:space="4" w:color="7030A0"/>
          <w:bottom w:val="single" w:sz="18" w:space="0" w:color="7030A0"/>
          <w:right w:val="single" w:sz="18" w:space="4" w:color="7030A0"/>
        </w:pBdr>
        <w:rPr>
          <w:noProof/>
          <w:lang w:val="en-NZ" w:eastAsia="en-NZ"/>
        </w:rPr>
      </w:pPr>
      <w:r>
        <w:rPr>
          <w:noProof/>
          <w:lang w:val="en-NZ" w:eastAsia="en-NZ"/>
        </w:rPr>
        <w:lastRenderedPageBreak/>
        <w:t xml:space="preserve">What is in the </w:t>
      </w:r>
      <w:r w:rsidR="00282CF7">
        <w:rPr>
          <w:noProof/>
          <w:lang w:val="en-NZ" w:eastAsia="en-NZ"/>
        </w:rPr>
        <w:t>High and Complex</w:t>
      </w:r>
    </w:p>
    <w:p w14:paraId="2AE11170" w14:textId="3F2CBEFD" w:rsidR="008F0651" w:rsidRPr="00570380" w:rsidRDefault="008F0651" w:rsidP="007F76E7">
      <w:pPr>
        <w:pStyle w:val="Heading1"/>
        <w:pBdr>
          <w:top w:val="single" w:sz="18" w:space="10" w:color="7030A0"/>
          <w:left w:val="single" w:sz="18" w:space="4" w:color="7030A0"/>
          <w:bottom w:val="single" w:sz="18" w:space="0" w:color="7030A0"/>
          <w:right w:val="single" w:sz="18" w:space="4" w:color="7030A0"/>
        </w:pBdr>
        <w:rPr>
          <w:noProof/>
          <w:lang w:val="en-NZ" w:eastAsia="en-NZ"/>
        </w:rPr>
      </w:pPr>
      <w:r>
        <w:rPr>
          <w:noProof/>
          <w:lang w:val="en-NZ" w:eastAsia="en-NZ"/>
        </w:rPr>
        <w:t>Framework Strategic Statement?</w:t>
      </w:r>
    </w:p>
    <w:p w14:paraId="1766BB39" w14:textId="782E6C08" w:rsidR="008F0651" w:rsidRDefault="008F0651" w:rsidP="00736E4E"/>
    <w:p w14:paraId="5B2942C3" w14:textId="27F36AFD" w:rsidR="008F0651" w:rsidRDefault="00CA39DC" w:rsidP="00736E4E">
      <w:r>
        <w:rPr>
          <w:noProof/>
          <w:lang w:val="en-NZ" w:eastAsia="en-NZ"/>
        </w:rPr>
        <w:drawing>
          <wp:anchor distT="0" distB="0" distL="114300" distR="114300" simplePos="0" relativeHeight="251925504" behindDoc="0" locked="0" layoutInCell="1" allowOverlap="1" wp14:anchorId="74AD822B" wp14:editId="72E23281">
            <wp:simplePos x="0" y="0"/>
            <wp:positionH relativeFrom="column">
              <wp:posOffset>-248557</wp:posOffset>
            </wp:positionH>
            <wp:positionV relativeFrom="paragraph">
              <wp:posOffset>212181</wp:posOffset>
            </wp:positionV>
            <wp:extent cx="2024380" cy="1397635"/>
            <wp:effectExtent l="19050" t="19050" r="13970" b="12065"/>
            <wp:wrapThrough wrapText="bothSides">
              <wp:wrapPolygon edited="0">
                <wp:start x="-203" y="-294"/>
                <wp:lineTo x="-203" y="21492"/>
                <wp:lineTo x="21546" y="21492"/>
                <wp:lineTo x="21546" y="-294"/>
                <wp:lineTo x="-203" y="-294"/>
              </wp:wrapPolygon>
            </wp:wrapThrough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ver of HCFSS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3976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31080" w14:textId="6024E474" w:rsidR="00A91671" w:rsidRDefault="007E753F" w:rsidP="00736E4E">
      <w:r>
        <w:t xml:space="preserve">The </w:t>
      </w:r>
      <w:r w:rsidR="00446D12">
        <w:t xml:space="preserve">Strategic Statement tells you </w:t>
      </w:r>
      <w:r w:rsidR="00C544B7">
        <w:t>what needs to change so</w:t>
      </w:r>
      <w:r w:rsidR="00446D12">
        <w:t xml:space="preserve"> the Framework</w:t>
      </w:r>
      <w:r w:rsidR="00D4528C">
        <w:t xml:space="preserve"> works</w:t>
      </w:r>
      <w:r w:rsidR="00446D12">
        <w:t xml:space="preserve"> better </w:t>
      </w:r>
      <w:r w:rsidR="00D4528C">
        <w:t>to support</w:t>
      </w:r>
      <w:r w:rsidR="00446D12">
        <w:t xml:space="preserve"> the </w:t>
      </w:r>
      <w:r w:rsidR="00446D12" w:rsidRPr="00446D12">
        <w:rPr>
          <w:b/>
        </w:rPr>
        <w:t>wellbeing</w:t>
      </w:r>
      <w:r w:rsidR="00446D12">
        <w:t xml:space="preserve"> of:</w:t>
      </w:r>
    </w:p>
    <w:p w14:paraId="7FCCDA49" w14:textId="79DAD3C1" w:rsidR="00446D12" w:rsidRDefault="00E30526" w:rsidP="007F1828">
      <w:pPr>
        <w:pStyle w:val="Listtoplevel"/>
      </w:pPr>
      <w:r w:rsidRPr="00E30526">
        <w:rPr>
          <w:lang w:val="en-NZ" w:eastAsia="en-NZ"/>
        </w:rPr>
        <w:drawing>
          <wp:anchor distT="0" distB="0" distL="114300" distR="114300" simplePos="0" relativeHeight="251950080" behindDoc="0" locked="0" layoutInCell="1" allowOverlap="1" wp14:anchorId="43B2C728" wp14:editId="6AB878B2">
            <wp:simplePos x="0" y="0"/>
            <wp:positionH relativeFrom="column">
              <wp:posOffset>-182336</wp:posOffset>
            </wp:positionH>
            <wp:positionV relativeFrom="paragraph">
              <wp:posOffset>13970</wp:posOffset>
            </wp:positionV>
            <wp:extent cx="1645920" cy="1645920"/>
            <wp:effectExtent l="0" t="0" r="0" b="0"/>
            <wp:wrapThrough wrapText="bothSides">
              <wp:wrapPolygon edited="0">
                <wp:start x="9750" y="0"/>
                <wp:lineTo x="6250" y="750"/>
                <wp:lineTo x="4250" y="2250"/>
                <wp:lineTo x="4250" y="4250"/>
                <wp:lineTo x="0" y="7500"/>
                <wp:lineTo x="750" y="21250"/>
                <wp:lineTo x="20500" y="21250"/>
                <wp:lineTo x="21250" y="7750"/>
                <wp:lineTo x="11000" y="0"/>
                <wp:lineTo x="9750" y="0"/>
              </wp:wrapPolygon>
            </wp:wrapThrough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28C">
        <w:t>care recipients</w:t>
      </w:r>
    </w:p>
    <w:p w14:paraId="70DF0FEA" w14:textId="2841BBFD" w:rsidR="00446D12" w:rsidRDefault="00446D12" w:rsidP="007F1828">
      <w:pPr>
        <w:pStyle w:val="Listtoplevel"/>
      </w:pPr>
      <w:r>
        <w:t>staff / people who work in the Framework.</w:t>
      </w:r>
    </w:p>
    <w:p w14:paraId="38726557" w14:textId="23E3052A" w:rsidR="00446D12" w:rsidRDefault="00446D12">
      <w:pPr>
        <w:spacing w:line="240" w:lineRule="auto"/>
        <w:ind w:left="0"/>
        <w:rPr>
          <w:b/>
        </w:rPr>
      </w:pPr>
    </w:p>
    <w:p w14:paraId="17A692A6" w14:textId="70A975FA" w:rsidR="007E753F" w:rsidRDefault="00BE784E">
      <w:pPr>
        <w:spacing w:line="240" w:lineRule="auto"/>
        <w:ind w:left="0"/>
        <w:rPr>
          <w:b/>
        </w:rPr>
      </w:pPr>
      <w:r w:rsidRPr="00BE784E">
        <w:rPr>
          <w:noProof/>
          <w:lang w:val="en-NZ" w:eastAsia="en-NZ"/>
        </w:rPr>
        <w:drawing>
          <wp:anchor distT="0" distB="0" distL="114300" distR="114300" simplePos="0" relativeHeight="251936768" behindDoc="0" locked="0" layoutInCell="1" allowOverlap="1" wp14:anchorId="1E515EE4" wp14:editId="41FB2BFE">
            <wp:simplePos x="0" y="0"/>
            <wp:positionH relativeFrom="column">
              <wp:posOffset>0</wp:posOffset>
            </wp:positionH>
            <wp:positionV relativeFrom="paragraph">
              <wp:posOffset>104049</wp:posOffset>
            </wp:positionV>
            <wp:extent cx="1463040" cy="1463040"/>
            <wp:effectExtent l="0" t="0" r="3810" b="0"/>
            <wp:wrapThrough wrapText="bothSides">
              <wp:wrapPolygon edited="0">
                <wp:start x="7875" y="281"/>
                <wp:lineTo x="1969" y="3094"/>
                <wp:lineTo x="1406" y="3656"/>
                <wp:lineTo x="2813" y="9844"/>
                <wp:lineTo x="0" y="11813"/>
                <wp:lineTo x="0" y="13500"/>
                <wp:lineTo x="4500" y="14344"/>
                <wp:lineTo x="5906" y="18844"/>
                <wp:lineTo x="5906" y="20813"/>
                <wp:lineTo x="13781" y="20813"/>
                <wp:lineTo x="14063" y="18844"/>
                <wp:lineTo x="16875" y="14344"/>
                <wp:lineTo x="21375" y="13500"/>
                <wp:lineTo x="21375" y="11813"/>
                <wp:lineTo x="19125" y="9844"/>
                <wp:lineTo x="19969" y="3656"/>
                <wp:lineTo x="18281" y="2813"/>
                <wp:lineTo x="10125" y="281"/>
                <wp:lineTo x="7875" y="281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4AE30" w14:textId="462E5C72" w:rsidR="00C36C11" w:rsidRDefault="00C36C11" w:rsidP="00C36C11">
      <w:r w:rsidRPr="0013535C">
        <w:rPr>
          <w:rFonts w:eastAsia="Calibri" w:cs="Arial"/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2F4E311B" wp14:editId="17BEA576">
                <wp:simplePos x="0" y="0"/>
                <wp:positionH relativeFrom="margin">
                  <wp:posOffset>2211572</wp:posOffset>
                </wp:positionH>
                <wp:positionV relativeFrom="paragraph">
                  <wp:posOffset>-127592</wp:posOffset>
                </wp:positionV>
                <wp:extent cx="3581400" cy="3168503"/>
                <wp:effectExtent l="0" t="0" r="0" b="0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3168503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26A182" id="Rectangle 231" o:spid="_x0000_s1026" style="position:absolute;margin-left:174.15pt;margin-top:-10.05pt;width:282pt;height:249.5pt;z-index:-25150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" fillcolor="#e0def0" stroked="f" strokeweight="1pt">
                <w10:wrap anchorx="margin"/>
              </v:rect>
            </w:pict>
          </mc:Fallback>
        </mc:AlternateContent>
      </w:r>
      <w:r w:rsidR="00446D12" w:rsidRPr="00446D12">
        <w:rPr>
          <w:b/>
        </w:rPr>
        <w:t>Wellbeing</w:t>
      </w:r>
      <w:r>
        <w:t xml:space="preserve"> means many things like:</w:t>
      </w:r>
    </w:p>
    <w:p w14:paraId="07AB5702" w14:textId="10EF2B39" w:rsidR="00C36C11" w:rsidRDefault="00C36C11" w:rsidP="00C36C11">
      <w:pPr>
        <w:pStyle w:val="ListParagraph"/>
        <w:numPr>
          <w:ilvl w:val="0"/>
          <w:numId w:val="14"/>
        </w:numPr>
        <w:ind w:left="4253" w:hanging="567"/>
      </w:pPr>
      <w:r>
        <w:t>how we feel about ourselves</w:t>
      </w:r>
    </w:p>
    <w:p w14:paraId="5335AD09" w14:textId="4259D40B" w:rsidR="00446D12" w:rsidRDefault="003E4075" w:rsidP="0024546F">
      <w:pPr>
        <w:pStyle w:val="ListParagraph"/>
        <w:numPr>
          <w:ilvl w:val="0"/>
          <w:numId w:val="14"/>
        </w:numPr>
        <w:ind w:left="4253" w:hanging="567"/>
      </w:pPr>
      <w:r w:rsidRPr="003E4075">
        <w:rPr>
          <w:noProof/>
          <w:lang w:val="en-NZ" w:eastAsia="en-NZ"/>
        </w:rPr>
        <w:drawing>
          <wp:anchor distT="0" distB="0" distL="114300" distR="114300" simplePos="0" relativeHeight="251951104" behindDoc="0" locked="0" layoutInCell="1" allowOverlap="1" wp14:anchorId="5D69DEB2" wp14:editId="5A46317A">
            <wp:simplePos x="0" y="0"/>
            <wp:positionH relativeFrom="column">
              <wp:posOffset>-182971</wp:posOffset>
            </wp:positionH>
            <wp:positionV relativeFrom="paragraph">
              <wp:posOffset>342900</wp:posOffset>
            </wp:positionV>
            <wp:extent cx="1854835" cy="1854835"/>
            <wp:effectExtent l="0" t="0" r="0" b="0"/>
            <wp:wrapThrough wrapText="bothSides">
              <wp:wrapPolygon edited="0">
                <wp:start x="0" y="3106"/>
                <wp:lineTo x="0" y="18191"/>
                <wp:lineTo x="21297" y="18191"/>
                <wp:lineTo x="21297" y="3106"/>
                <wp:lineTo x="0" y="3106"/>
              </wp:wrapPolygon>
            </wp:wrapThrough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C11">
        <w:t>feeling</w:t>
      </w:r>
      <w:r w:rsidR="00446D12">
        <w:t xml:space="preserve"> safe</w:t>
      </w:r>
      <w:r w:rsidR="00C36C11">
        <w:t xml:space="preserve"> in the</w:t>
      </w:r>
      <w:r w:rsidR="00446D12">
        <w:t xml:space="preserve"> place </w:t>
      </w:r>
      <w:r w:rsidR="007F1828">
        <w:t>we</w:t>
      </w:r>
      <w:r w:rsidR="00446D12">
        <w:t xml:space="preserve"> live / work</w:t>
      </w:r>
    </w:p>
    <w:p w14:paraId="4D3C0CC8" w14:textId="092E80B6" w:rsidR="00C36C11" w:rsidRDefault="00C36C11" w:rsidP="00C36C11">
      <w:pPr>
        <w:pStyle w:val="ListParagraph"/>
        <w:numPr>
          <w:ilvl w:val="0"/>
          <w:numId w:val="14"/>
        </w:numPr>
        <w:ind w:left="4253" w:hanging="567"/>
      </w:pPr>
      <w:r w:rsidRPr="005457F5">
        <w:rPr>
          <w:rFonts w:cs="Arial"/>
          <w:szCs w:val="32"/>
        </w:rPr>
        <w:t>getting support when we are feeling sad or worried</w:t>
      </w:r>
      <w:r>
        <w:rPr>
          <w:rFonts w:cs="Arial"/>
          <w:szCs w:val="32"/>
        </w:rPr>
        <w:t>.</w:t>
      </w:r>
    </w:p>
    <w:p w14:paraId="13C33EAF" w14:textId="4D3E962A" w:rsidR="003D285C" w:rsidRDefault="00BE784E" w:rsidP="00736E4E"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933696" behindDoc="0" locked="0" layoutInCell="1" allowOverlap="1" wp14:anchorId="0E84CAF7" wp14:editId="51E5009E">
            <wp:simplePos x="0" y="0"/>
            <wp:positionH relativeFrom="column">
              <wp:posOffset>-183153</wp:posOffset>
            </wp:positionH>
            <wp:positionV relativeFrom="paragraph">
              <wp:posOffset>544</wp:posOffset>
            </wp:positionV>
            <wp:extent cx="1358265" cy="1358265"/>
            <wp:effectExtent l="0" t="0" r="0" b="0"/>
            <wp:wrapThrough wrapText="bothSides">
              <wp:wrapPolygon edited="0">
                <wp:start x="7271" y="303"/>
                <wp:lineTo x="4847" y="5756"/>
                <wp:lineTo x="0" y="7574"/>
                <wp:lineTo x="0" y="10300"/>
                <wp:lineTo x="5453" y="10603"/>
                <wp:lineTo x="4847" y="20903"/>
                <wp:lineTo x="13027" y="20903"/>
                <wp:lineTo x="13330" y="20297"/>
                <wp:lineTo x="18783" y="15450"/>
                <wp:lineTo x="19994" y="13935"/>
                <wp:lineTo x="20903" y="11815"/>
                <wp:lineTo x="21206" y="5453"/>
                <wp:lineTo x="21206" y="4544"/>
                <wp:lineTo x="10300" y="303"/>
                <wp:lineTo x="7271" y="303"/>
              </wp:wrapPolygon>
            </wp:wrapThrough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rward direction point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651">
        <w:t xml:space="preserve">The </w:t>
      </w:r>
      <w:r w:rsidR="003D285C">
        <w:t>Strategic Statement also outlines:</w:t>
      </w:r>
    </w:p>
    <w:p w14:paraId="444873E0" w14:textId="7EFD0F3D" w:rsidR="003D285C" w:rsidRDefault="00D12305" w:rsidP="003D285C">
      <w:pPr>
        <w:pStyle w:val="ListParagraph"/>
        <w:numPr>
          <w:ilvl w:val="0"/>
          <w:numId w:val="17"/>
        </w:numPr>
        <w:ind w:left="4253" w:hanging="567"/>
      </w:pPr>
      <w:r w:rsidRPr="00D12305">
        <w:rPr>
          <w:noProof/>
          <w:lang w:val="en-NZ" w:eastAsia="en-NZ"/>
        </w:rPr>
        <w:drawing>
          <wp:anchor distT="0" distB="0" distL="114300" distR="114300" simplePos="0" relativeHeight="251931648" behindDoc="0" locked="0" layoutInCell="1" allowOverlap="1" wp14:anchorId="60786D75" wp14:editId="59558B6F">
            <wp:simplePos x="0" y="0"/>
            <wp:positionH relativeFrom="column">
              <wp:posOffset>-39461</wp:posOffset>
            </wp:positionH>
            <wp:positionV relativeFrom="paragraph">
              <wp:posOffset>878749</wp:posOffset>
            </wp:positionV>
            <wp:extent cx="1502229" cy="1502229"/>
            <wp:effectExtent l="0" t="0" r="3175" b="0"/>
            <wp:wrapThrough wrapText="bothSides">
              <wp:wrapPolygon edited="0">
                <wp:start x="274" y="2192"/>
                <wp:lineTo x="0" y="9316"/>
                <wp:lineTo x="2740" y="11508"/>
                <wp:lineTo x="5206" y="11508"/>
                <wp:lineTo x="5206" y="13700"/>
                <wp:lineTo x="7946" y="15892"/>
                <wp:lineTo x="10412" y="15892"/>
                <wp:lineTo x="10960" y="18632"/>
                <wp:lineTo x="11234" y="19180"/>
                <wp:lineTo x="21372" y="19180"/>
                <wp:lineTo x="21098" y="11782"/>
                <wp:lineTo x="16988" y="7946"/>
                <wp:lineTo x="10412" y="2192"/>
                <wp:lineTo x="274" y="2192"/>
              </wp:wrapPolygon>
            </wp:wrapThrough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229" cy="1502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85C">
        <w:t xml:space="preserve">the </w:t>
      </w:r>
      <w:r w:rsidR="003D285C" w:rsidRPr="003D285C">
        <w:rPr>
          <w:b/>
        </w:rPr>
        <w:t>vision</w:t>
      </w:r>
      <w:r w:rsidR="003D285C">
        <w:t xml:space="preserve"> for the future of the Framework</w:t>
      </w:r>
    </w:p>
    <w:p w14:paraId="2A9229F9" w14:textId="137FD1C3" w:rsidR="00C36C11" w:rsidRDefault="003D285C" w:rsidP="0024546F">
      <w:pPr>
        <w:pStyle w:val="ListParagraph"/>
        <w:numPr>
          <w:ilvl w:val="0"/>
          <w:numId w:val="17"/>
        </w:numPr>
        <w:ind w:left="4253" w:hanging="567"/>
      </w:pPr>
      <w:r>
        <w:t>the steps that will be taken to meet this vision.</w:t>
      </w:r>
    </w:p>
    <w:p w14:paraId="446107E1" w14:textId="55F36421" w:rsidR="00CA6122" w:rsidRDefault="00CA6122" w:rsidP="003D285C"/>
    <w:p w14:paraId="59781515" w14:textId="34224992" w:rsidR="003D285C" w:rsidRPr="00026D4A" w:rsidRDefault="0079679A" w:rsidP="003D285C">
      <w:r w:rsidRPr="0013535C">
        <w:rPr>
          <w:rFonts w:eastAsia="Calibri" w:cs="Arial"/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52EB2A9F" wp14:editId="4FF52E74">
                <wp:simplePos x="0" y="0"/>
                <wp:positionH relativeFrom="margin">
                  <wp:posOffset>2143125</wp:posOffset>
                </wp:positionH>
                <wp:positionV relativeFrom="paragraph">
                  <wp:posOffset>214630</wp:posOffset>
                </wp:positionV>
                <wp:extent cx="3581400" cy="850900"/>
                <wp:effectExtent l="0" t="0" r="0" b="63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850900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F75B4B" id="Rectangle 11" o:spid="_x0000_s1026" style="position:absolute;margin-left:168.75pt;margin-top:16.9pt;width:282pt;height:67pt;z-index:-25142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" fillcolor="#e0def0" stroked="f" strokeweight="1pt">
                <w10:wrap anchorx="margin"/>
              </v:rect>
            </w:pict>
          </mc:Fallback>
        </mc:AlternateContent>
      </w:r>
    </w:p>
    <w:p w14:paraId="6ECDB85E" w14:textId="73FE6E72" w:rsidR="003D285C" w:rsidRDefault="003D285C" w:rsidP="003D285C">
      <w:pPr>
        <w:ind w:right="-46"/>
        <w:rPr>
          <w:rFonts w:cs="Arial"/>
          <w:szCs w:val="32"/>
        </w:rPr>
      </w:pPr>
      <w:r>
        <w:rPr>
          <w:rFonts w:cs="Arial"/>
          <w:b/>
          <w:bCs/>
          <w:szCs w:val="32"/>
        </w:rPr>
        <w:t>V</w:t>
      </w:r>
      <w:r w:rsidRPr="00A9407D">
        <w:rPr>
          <w:rFonts w:cs="Arial"/>
          <w:b/>
          <w:bCs/>
          <w:szCs w:val="32"/>
        </w:rPr>
        <w:t>ision</w:t>
      </w:r>
      <w:r>
        <w:rPr>
          <w:rFonts w:cs="Arial"/>
          <w:szCs w:val="32"/>
        </w:rPr>
        <w:t xml:space="preserve"> means how things should be in the future / years to come.</w:t>
      </w:r>
      <w:r w:rsidRPr="00D25A6D">
        <w:rPr>
          <w:rFonts w:cs="Arial"/>
          <w:noProof/>
          <w:szCs w:val="32"/>
        </w:rPr>
        <w:t xml:space="preserve"> </w:t>
      </w:r>
    </w:p>
    <w:p w14:paraId="6526E402" w14:textId="77777777" w:rsidR="004F539E" w:rsidRDefault="004F539E" w:rsidP="00736E4E"/>
    <w:p w14:paraId="2006164B" w14:textId="77777777" w:rsidR="008F0651" w:rsidRDefault="008F0651" w:rsidP="00736E4E"/>
    <w:p w14:paraId="2491EE80" w14:textId="77777777" w:rsidR="00CA6122" w:rsidRDefault="00CA6122">
      <w:pPr>
        <w:spacing w:line="240" w:lineRule="auto"/>
        <w:ind w:left="0"/>
      </w:pPr>
      <w:r>
        <w:br w:type="page"/>
      </w:r>
    </w:p>
    <w:p w14:paraId="0D776145" w14:textId="5957ABB9" w:rsidR="003D285C" w:rsidRDefault="007F76E7" w:rsidP="00736E4E">
      <w:pPr>
        <w:rPr>
          <w:rFonts w:cstheme="minorHAnsi"/>
          <w:bCs/>
          <w:szCs w:val="32"/>
        </w:rPr>
      </w:pPr>
      <w:r w:rsidRPr="0013535C">
        <w:rPr>
          <w:rFonts w:eastAsia="Calibri" w:cs="Arial"/>
          <w:noProof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13AA961E" wp14:editId="1F04C0FA">
                <wp:simplePos x="0" y="0"/>
                <wp:positionH relativeFrom="margin">
                  <wp:posOffset>2190750</wp:posOffset>
                </wp:positionH>
                <wp:positionV relativeFrom="paragraph">
                  <wp:posOffset>-104774</wp:posOffset>
                </wp:positionV>
                <wp:extent cx="3743325" cy="5562600"/>
                <wp:effectExtent l="0" t="0" r="9525" b="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5562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084872" id="Rectangle 244" o:spid="_x0000_s1026" style="position:absolute;margin-left:172.5pt;margin-top:-8.25pt;width:294.75pt;height:438pt;z-index:-25148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" fillcolor="#ffe599 [1303]" stroked="f" strokeweight="1pt">
                <w10:wrap anchorx="margin"/>
              </v:rect>
            </w:pict>
          </mc:Fallback>
        </mc:AlternateContent>
      </w:r>
      <w:r w:rsidR="00BE784E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35744" behindDoc="1" locked="0" layoutInCell="1" allowOverlap="1" wp14:anchorId="00525153" wp14:editId="1363B1C0">
            <wp:simplePos x="0" y="0"/>
            <wp:positionH relativeFrom="column">
              <wp:posOffset>103958</wp:posOffset>
            </wp:positionH>
            <wp:positionV relativeFrom="paragraph">
              <wp:posOffset>-261257</wp:posOffset>
            </wp:positionV>
            <wp:extent cx="1358265" cy="135826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rward direction point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39E">
        <w:t xml:space="preserve">The </w:t>
      </w:r>
      <w:r w:rsidR="004F539E" w:rsidRPr="002E099E">
        <w:rPr>
          <w:b/>
        </w:rPr>
        <w:t>vision of the Framework</w:t>
      </w:r>
      <w:r w:rsidR="00D4528C">
        <w:rPr>
          <w:b/>
        </w:rPr>
        <w:t xml:space="preserve"> </w:t>
      </w:r>
      <w:r w:rsidR="00D4528C" w:rsidRPr="00D4528C">
        <w:t>is that</w:t>
      </w:r>
      <w:r w:rsidR="004F539E">
        <w:t xml:space="preserve"> </w:t>
      </w:r>
      <w:r w:rsidR="00BD5CF2">
        <w:t xml:space="preserve">for the </w:t>
      </w:r>
      <w:r w:rsidR="007E753F">
        <w:t>next 20 years a</w:t>
      </w:r>
      <w:r w:rsidR="006C699C">
        <w:t xml:space="preserve">ll care </w:t>
      </w:r>
      <w:r w:rsidR="006C699C" w:rsidRPr="006C699C">
        <w:rPr>
          <w:rFonts w:cstheme="minorHAnsi"/>
          <w:bCs/>
          <w:szCs w:val="32"/>
        </w:rPr>
        <w:t>recipients</w:t>
      </w:r>
      <w:r w:rsidR="00353556">
        <w:rPr>
          <w:rFonts w:cstheme="minorHAnsi"/>
          <w:bCs/>
          <w:szCs w:val="32"/>
        </w:rPr>
        <w:t>:</w:t>
      </w:r>
    </w:p>
    <w:p w14:paraId="37DB5375" w14:textId="2D56E3DE" w:rsidR="006C699C" w:rsidRDefault="00BE784E" w:rsidP="006C699C">
      <w:pPr>
        <w:pStyle w:val="ListParagraph"/>
        <w:numPr>
          <w:ilvl w:val="0"/>
          <w:numId w:val="18"/>
        </w:numPr>
        <w:ind w:left="4253" w:hanging="567"/>
        <w:rPr>
          <w:rFonts w:cstheme="minorHAnsi"/>
          <w:bCs/>
          <w:szCs w:val="32"/>
        </w:rPr>
      </w:pPr>
      <w:r w:rsidRPr="00BE784E">
        <w:rPr>
          <w:noProof/>
          <w:lang w:val="en-NZ" w:eastAsia="en-NZ"/>
        </w:rPr>
        <w:drawing>
          <wp:anchor distT="0" distB="0" distL="114300" distR="114300" simplePos="0" relativeHeight="251938816" behindDoc="0" locked="0" layoutInCell="1" allowOverlap="1" wp14:anchorId="028C5EAA" wp14:editId="29E05F2A">
            <wp:simplePos x="0" y="0"/>
            <wp:positionH relativeFrom="column">
              <wp:posOffset>0</wp:posOffset>
            </wp:positionH>
            <wp:positionV relativeFrom="paragraph">
              <wp:posOffset>197938</wp:posOffset>
            </wp:positionV>
            <wp:extent cx="1463040" cy="1463040"/>
            <wp:effectExtent l="0" t="0" r="3810" b="0"/>
            <wp:wrapThrough wrapText="bothSides">
              <wp:wrapPolygon edited="0">
                <wp:start x="7875" y="281"/>
                <wp:lineTo x="1969" y="3094"/>
                <wp:lineTo x="1406" y="3656"/>
                <wp:lineTo x="2813" y="9844"/>
                <wp:lineTo x="0" y="11813"/>
                <wp:lineTo x="0" y="13500"/>
                <wp:lineTo x="4500" y="14344"/>
                <wp:lineTo x="5906" y="18844"/>
                <wp:lineTo x="5906" y="20813"/>
                <wp:lineTo x="13781" y="20813"/>
                <wp:lineTo x="14063" y="18844"/>
                <wp:lineTo x="16875" y="14344"/>
                <wp:lineTo x="21375" y="13500"/>
                <wp:lineTo x="21375" y="11813"/>
                <wp:lineTo x="19125" y="9844"/>
                <wp:lineTo x="19969" y="3656"/>
                <wp:lineTo x="18281" y="2813"/>
                <wp:lineTo x="10125" y="281"/>
                <wp:lineTo x="7875" y="281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4B7">
        <w:rPr>
          <w:rFonts w:cstheme="minorHAnsi"/>
          <w:bCs/>
          <w:szCs w:val="32"/>
        </w:rPr>
        <w:t xml:space="preserve">are </w:t>
      </w:r>
      <w:r w:rsidR="006C699C" w:rsidRPr="006C699C">
        <w:rPr>
          <w:rFonts w:cstheme="minorHAnsi"/>
          <w:bCs/>
          <w:szCs w:val="32"/>
        </w:rPr>
        <w:t>supported to live safe</w:t>
      </w:r>
      <w:r w:rsidR="0072629B">
        <w:rPr>
          <w:rFonts w:cstheme="minorHAnsi"/>
          <w:bCs/>
          <w:szCs w:val="32"/>
        </w:rPr>
        <w:t>ly</w:t>
      </w:r>
      <w:r w:rsidR="006C699C" w:rsidRPr="006C699C">
        <w:rPr>
          <w:rFonts w:cstheme="minorHAnsi"/>
          <w:bCs/>
          <w:szCs w:val="32"/>
        </w:rPr>
        <w:t xml:space="preserve"> </w:t>
      </w:r>
    </w:p>
    <w:p w14:paraId="741D7C9A" w14:textId="72074CDD" w:rsidR="006C699C" w:rsidRDefault="006C699C" w:rsidP="006C699C">
      <w:pPr>
        <w:pStyle w:val="ListParagraph"/>
        <w:numPr>
          <w:ilvl w:val="0"/>
          <w:numId w:val="18"/>
        </w:numPr>
        <w:ind w:left="4253" w:hanging="567"/>
        <w:rPr>
          <w:rFonts w:cstheme="minorHAnsi"/>
          <w:bCs/>
          <w:szCs w:val="32"/>
        </w:rPr>
      </w:pPr>
      <w:r>
        <w:rPr>
          <w:rFonts w:cstheme="minorHAnsi"/>
          <w:bCs/>
          <w:szCs w:val="32"/>
        </w:rPr>
        <w:t>have things happening in their lives that make them happy</w:t>
      </w:r>
    </w:p>
    <w:p w14:paraId="2A421CA1" w14:textId="691590B8" w:rsidR="006C699C" w:rsidRPr="005D6200" w:rsidRDefault="00BE784E" w:rsidP="0024546F">
      <w:pPr>
        <w:pStyle w:val="ListParagraph"/>
        <w:numPr>
          <w:ilvl w:val="0"/>
          <w:numId w:val="18"/>
        </w:numPr>
        <w:ind w:left="4253" w:right="95" w:hanging="567"/>
        <w:rPr>
          <w:rFonts w:cstheme="minorHAnsi"/>
          <w:bCs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39840" behindDoc="0" locked="0" layoutInCell="1" allowOverlap="1" wp14:anchorId="7B11C58C" wp14:editId="1FAF9751">
            <wp:simplePos x="0" y="0"/>
            <wp:positionH relativeFrom="column">
              <wp:posOffset>143510</wp:posOffset>
            </wp:positionH>
            <wp:positionV relativeFrom="paragraph">
              <wp:posOffset>198845</wp:posOffset>
            </wp:positionV>
            <wp:extent cx="1423670" cy="1423670"/>
            <wp:effectExtent l="0" t="0" r="5080" b="5080"/>
            <wp:wrapThrough wrapText="bothSides">
              <wp:wrapPolygon edited="0">
                <wp:start x="11272" y="289"/>
                <wp:lineTo x="4913" y="4046"/>
                <wp:lineTo x="4335" y="5492"/>
                <wp:lineTo x="2312" y="7515"/>
                <wp:lineTo x="2312" y="10116"/>
                <wp:lineTo x="867" y="12428"/>
                <wp:lineTo x="0" y="14451"/>
                <wp:lineTo x="0" y="15897"/>
                <wp:lineTo x="1156" y="19365"/>
                <wp:lineTo x="1156" y="21388"/>
                <wp:lineTo x="9827" y="21388"/>
                <wp:lineTo x="11561" y="14740"/>
                <wp:lineTo x="17920" y="10116"/>
                <wp:lineTo x="21388" y="6359"/>
                <wp:lineTo x="21388" y="4624"/>
                <wp:lineTo x="16764" y="289"/>
                <wp:lineTo x="11272" y="289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eigh Up Risk decide choose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4B7">
        <w:t xml:space="preserve">are </w:t>
      </w:r>
      <w:r w:rsidR="006C699C">
        <w:t xml:space="preserve">able to </w:t>
      </w:r>
      <w:r w:rsidR="00353556">
        <w:t xml:space="preserve">take part more in making </w:t>
      </w:r>
      <w:r w:rsidR="006C699C">
        <w:t>decisions</w:t>
      </w:r>
      <w:r w:rsidR="005D6200">
        <w:t xml:space="preserve"> about their care / support</w:t>
      </w:r>
    </w:p>
    <w:p w14:paraId="4551098E" w14:textId="70707312" w:rsidR="004F539E" w:rsidRPr="004F539E" w:rsidRDefault="00E30526" w:rsidP="007E753F">
      <w:pPr>
        <w:pStyle w:val="ListParagraph"/>
        <w:numPr>
          <w:ilvl w:val="0"/>
          <w:numId w:val="18"/>
        </w:numPr>
        <w:ind w:left="4253" w:hanging="567"/>
        <w:rPr>
          <w:b/>
        </w:rPr>
      </w:pPr>
      <w:r w:rsidRPr="00E30526">
        <w:rPr>
          <w:noProof/>
          <w:lang w:val="en-NZ" w:eastAsia="en-NZ"/>
        </w:rPr>
        <w:drawing>
          <wp:anchor distT="0" distB="0" distL="114300" distR="114300" simplePos="0" relativeHeight="251948032" behindDoc="0" locked="0" layoutInCell="1" allowOverlap="1" wp14:anchorId="2ACAA36A" wp14:editId="2E4CB5B9">
            <wp:simplePos x="0" y="0"/>
            <wp:positionH relativeFrom="column">
              <wp:posOffset>104140</wp:posOffset>
            </wp:positionH>
            <wp:positionV relativeFrom="paragraph">
              <wp:posOffset>501015</wp:posOffset>
            </wp:positionV>
            <wp:extent cx="1462405" cy="1462405"/>
            <wp:effectExtent l="0" t="0" r="0" b="4445"/>
            <wp:wrapThrough wrapText="bothSides">
              <wp:wrapPolygon edited="0">
                <wp:start x="9567" y="0"/>
                <wp:lineTo x="6190" y="844"/>
                <wp:lineTo x="3658" y="2814"/>
                <wp:lineTo x="3658" y="4783"/>
                <wp:lineTo x="0" y="7597"/>
                <wp:lineTo x="0" y="8723"/>
                <wp:lineTo x="1125" y="9848"/>
                <wp:lineTo x="563" y="10974"/>
                <wp:lineTo x="844" y="21384"/>
                <wp:lineTo x="20540" y="21384"/>
                <wp:lineTo x="21103" y="11255"/>
                <wp:lineTo x="19977" y="9848"/>
                <wp:lineTo x="21103" y="7597"/>
                <wp:lineTo x="11255" y="0"/>
                <wp:lineTo x="9567" y="0"/>
              </wp:wrapPolygon>
            </wp:wrapThrough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405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7E0">
        <w:t xml:space="preserve">are able to </w:t>
      </w:r>
      <w:r w:rsidR="005D6200">
        <w:t xml:space="preserve">have a say </w:t>
      </w:r>
      <w:r w:rsidR="000459D5">
        <w:t xml:space="preserve">about </w:t>
      </w:r>
      <w:r w:rsidR="005D6200">
        <w:t>how the Framework system / services work</w:t>
      </w:r>
      <w:r w:rsidR="002E099E">
        <w:t>.</w:t>
      </w:r>
    </w:p>
    <w:p w14:paraId="50E867D9" w14:textId="77777777" w:rsidR="00762639" w:rsidRDefault="00762639">
      <w:pPr>
        <w:spacing w:line="240" w:lineRule="auto"/>
        <w:ind w:left="0"/>
      </w:pPr>
    </w:p>
    <w:p w14:paraId="7EE4D2CF" w14:textId="77777777" w:rsidR="00CA6122" w:rsidRDefault="00CA6122">
      <w:pPr>
        <w:spacing w:line="240" w:lineRule="auto"/>
        <w:ind w:left="0"/>
      </w:pPr>
    </w:p>
    <w:p w14:paraId="2B784D61" w14:textId="77777777" w:rsidR="00CA6122" w:rsidRDefault="00CA6122">
      <w:pPr>
        <w:spacing w:line="240" w:lineRule="auto"/>
        <w:ind w:left="0"/>
      </w:pPr>
    </w:p>
    <w:p w14:paraId="413D5795" w14:textId="77777777" w:rsidR="00CA6122" w:rsidRDefault="00CA6122">
      <w:pPr>
        <w:spacing w:line="240" w:lineRule="auto"/>
        <w:ind w:left="0"/>
      </w:pPr>
      <w:r>
        <w:br w:type="page"/>
      </w:r>
    </w:p>
    <w:p w14:paraId="6955C4B2" w14:textId="44BE165B" w:rsidR="00762639" w:rsidRDefault="00BE784E" w:rsidP="00762639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42912" behindDoc="1" locked="0" layoutInCell="1" allowOverlap="1" wp14:anchorId="53C546BC" wp14:editId="4FE455FE">
            <wp:simplePos x="0" y="0"/>
            <wp:positionH relativeFrom="column">
              <wp:posOffset>-156845</wp:posOffset>
            </wp:positionH>
            <wp:positionV relativeFrom="paragraph">
              <wp:posOffset>-391523</wp:posOffset>
            </wp:positionV>
            <wp:extent cx="1854835" cy="185483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onsultation discuss meeting group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9EC">
        <w:t xml:space="preserve">To write the Strategic Statement </w:t>
      </w:r>
      <w:r w:rsidR="00E8502A">
        <w:t xml:space="preserve">Ernst &amp; Young and </w:t>
      </w:r>
      <w:r w:rsidR="00762639">
        <w:t xml:space="preserve">Whaikaha </w:t>
      </w:r>
      <w:r w:rsidR="009129EC">
        <w:t>first listened to</w:t>
      </w:r>
      <w:r w:rsidR="00186F3D">
        <w:t xml:space="preserve"> what</w:t>
      </w:r>
      <w:r w:rsidR="009129EC">
        <w:t xml:space="preserve"> stakeholders </w:t>
      </w:r>
      <w:r w:rsidR="00186F3D">
        <w:t>said</w:t>
      </w:r>
      <w:r w:rsidR="001D6C71">
        <w:t xml:space="preserve"> about </w:t>
      </w:r>
      <w:r w:rsidR="00762639">
        <w:t>the Framework</w:t>
      </w:r>
      <w:r w:rsidR="001D6C71">
        <w:t>.</w:t>
      </w:r>
    </w:p>
    <w:p w14:paraId="1A67CB24" w14:textId="12AA4457" w:rsidR="001D6C71" w:rsidRDefault="001D6C71" w:rsidP="00762639"/>
    <w:p w14:paraId="1AE8DBD4" w14:textId="2A72EF0D" w:rsidR="001D6C71" w:rsidRDefault="001D6C71" w:rsidP="00762639"/>
    <w:p w14:paraId="72460CE2" w14:textId="70E3B1B0" w:rsidR="001D6C71" w:rsidRDefault="00BE784E" w:rsidP="00762639">
      <w:r>
        <w:rPr>
          <w:noProof/>
          <w:lang w:val="en-NZ" w:eastAsia="en-NZ"/>
        </w:rPr>
        <w:drawing>
          <wp:anchor distT="0" distB="0" distL="114300" distR="114300" simplePos="0" relativeHeight="251943936" behindDoc="0" locked="0" layoutInCell="1" allowOverlap="1" wp14:anchorId="33ED2A06" wp14:editId="05C3DEAC">
            <wp:simplePos x="0" y="0"/>
            <wp:positionH relativeFrom="column">
              <wp:posOffset>26035</wp:posOffset>
            </wp:positionH>
            <wp:positionV relativeFrom="paragraph">
              <wp:posOffset>26035</wp:posOffset>
            </wp:positionV>
            <wp:extent cx="1438910" cy="1423670"/>
            <wp:effectExtent l="0" t="0" r="8890" b="5080"/>
            <wp:wrapThrough wrapText="bothSides">
              <wp:wrapPolygon edited="0">
                <wp:start x="0" y="0"/>
                <wp:lineTo x="0" y="21388"/>
                <wp:lineTo x="21447" y="21388"/>
                <wp:lineTo x="21447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hoice-evaluation_feedback_survey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02A">
        <w:t xml:space="preserve">Ernst &amp; Young and </w:t>
      </w:r>
      <w:r w:rsidR="001D6C71">
        <w:t>Whaikaha did this by:</w:t>
      </w:r>
    </w:p>
    <w:p w14:paraId="04693523" w14:textId="3022804C" w:rsidR="00D4528C" w:rsidRDefault="0024546F" w:rsidP="00D4528C">
      <w:pPr>
        <w:pStyle w:val="ListParagraph"/>
        <w:numPr>
          <w:ilvl w:val="0"/>
          <w:numId w:val="20"/>
        </w:numPr>
        <w:ind w:left="4253" w:hanging="567"/>
      </w:pPr>
      <w:r>
        <w:t xml:space="preserve">asking </w:t>
      </w:r>
      <w:r w:rsidR="00D4528C">
        <w:t>care recipients</w:t>
      </w:r>
      <w:r>
        <w:t xml:space="preserve"> to</w:t>
      </w:r>
      <w:r w:rsidR="00D4528C">
        <w:t xml:space="preserve"> </w:t>
      </w:r>
      <w:r w:rsidR="00C544B7">
        <w:t>answer questions in surveys</w:t>
      </w:r>
    </w:p>
    <w:p w14:paraId="53283D15" w14:textId="05A0C308" w:rsidR="001D6C71" w:rsidRDefault="00BE784E" w:rsidP="00D4528C">
      <w:pPr>
        <w:pStyle w:val="ListParagraph"/>
        <w:numPr>
          <w:ilvl w:val="0"/>
          <w:numId w:val="20"/>
        </w:numPr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944960" behindDoc="0" locked="0" layoutInCell="1" allowOverlap="1" wp14:anchorId="639BC721" wp14:editId="46422774">
            <wp:simplePos x="0" y="0"/>
            <wp:positionH relativeFrom="column">
              <wp:posOffset>-52705</wp:posOffset>
            </wp:positionH>
            <wp:positionV relativeFrom="paragraph">
              <wp:posOffset>393700</wp:posOffset>
            </wp:positionV>
            <wp:extent cx="1604010" cy="1214755"/>
            <wp:effectExtent l="0" t="0" r="0" b="4445"/>
            <wp:wrapThrough wrapText="bothSides">
              <wp:wrapPolygon edited="0">
                <wp:start x="0" y="0"/>
                <wp:lineTo x="0" y="21340"/>
                <wp:lineTo x="21292" y="21340"/>
                <wp:lineTo x="21292" y="0"/>
                <wp:lineTo x="0" y="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nterview meeting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A66">
        <w:t xml:space="preserve">meeting with </w:t>
      </w:r>
      <w:r w:rsidR="00D4528C">
        <w:t>care recipients</w:t>
      </w:r>
      <w:r w:rsidR="00F81A66">
        <w:t xml:space="preserve"> 1 to 1 to do </w:t>
      </w:r>
      <w:r w:rsidR="001D6C71">
        <w:t>interviews</w:t>
      </w:r>
      <w:r w:rsidR="00F81A66">
        <w:t xml:space="preserve"> / ask questions</w:t>
      </w:r>
    </w:p>
    <w:p w14:paraId="49BC1F67" w14:textId="77777777" w:rsidR="001D6C71" w:rsidRDefault="001D6C71" w:rsidP="001D6C71">
      <w:pPr>
        <w:pStyle w:val="ListParagraph"/>
        <w:numPr>
          <w:ilvl w:val="0"/>
          <w:numId w:val="20"/>
        </w:numPr>
        <w:ind w:left="4253" w:hanging="567"/>
      </w:pPr>
      <w:r>
        <w:t>holding workshops / meetings</w:t>
      </w:r>
      <w:r w:rsidR="00D4528C">
        <w:t xml:space="preserve"> with stakeholders</w:t>
      </w:r>
      <w:r>
        <w:t>.</w:t>
      </w:r>
    </w:p>
    <w:p w14:paraId="510D84EA" w14:textId="71B27B00" w:rsidR="003A7180" w:rsidRDefault="003A7180" w:rsidP="00B46B7D"/>
    <w:p w14:paraId="0EB0DE53" w14:textId="6725AEC0" w:rsidR="003A7180" w:rsidRDefault="000419D9" w:rsidP="00B46B7D">
      <w:r>
        <w:rPr>
          <w:noProof/>
          <w:lang w:val="en-NZ" w:eastAsia="en-NZ"/>
        </w:rPr>
        <w:drawing>
          <wp:anchor distT="0" distB="0" distL="114300" distR="114300" simplePos="0" relativeHeight="251945984" behindDoc="0" locked="0" layoutInCell="1" allowOverlap="1" wp14:anchorId="10E1417A" wp14:editId="72F0651B">
            <wp:simplePos x="0" y="0"/>
            <wp:positionH relativeFrom="column">
              <wp:posOffset>-52705</wp:posOffset>
            </wp:positionH>
            <wp:positionV relativeFrom="paragraph">
              <wp:posOffset>41910</wp:posOffset>
            </wp:positionV>
            <wp:extent cx="1632585" cy="1632585"/>
            <wp:effectExtent l="0" t="0" r="5715" b="5715"/>
            <wp:wrapThrough wrapText="bothSides">
              <wp:wrapPolygon edited="0">
                <wp:start x="0" y="0"/>
                <wp:lineTo x="0" y="21424"/>
                <wp:lineTo x="20163" y="21424"/>
                <wp:lineTo x="20667" y="20667"/>
                <wp:lineTo x="21424" y="8317"/>
                <wp:lineTo x="21424" y="5293"/>
                <wp:lineTo x="21172" y="2520"/>
                <wp:lineTo x="18903" y="756"/>
                <wp:lineTo x="15375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ules Yes List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DDD69" w14:textId="0D8C8412" w:rsidR="00B46B7D" w:rsidRDefault="00B46B7D" w:rsidP="003A7180">
      <w:pPr>
        <w:ind w:right="-188"/>
      </w:pPr>
      <w:r>
        <w:t xml:space="preserve">Whaikaha used what stakeholders </w:t>
      </w:r>
      <w:r w:rsidR="00F81A66">
        <w:t>said</w:t>
      </w:r>
      <w:r>
        <w:t xml:space="preserve"> to write about 5 main things that need to change in the Framework.</w:t>
      </w:r>
    </w:p>
    <w:p w14:paraId="7033D504" w14:textId="77777777" w:rsidR="00B46B7D" w:rsidRDefault="00B46B7D" w:rsidP="00B46B7D"/>
    <w:p w14:paraId="0F7FEC6C" w14:textId="77777777" w:rsidR="00F81A66" w:rsidRDefault="00F81A66" w:rsidP="00B46B7D"/>
    <w:p w14:paraId="399DA95A" w14:textId="77777777" w:rsidR="00F81A66" w:rsidRDefault="00F81A66">
      <w:pPr>
        <w:spacing w:line="240" w:lineRule="auto"/>
        <w:ind w:left="0"/>
      </w:pPr>
      <w:r>
        <w:br w:type="page"/>
      </w:r>
    </w:p>
    <w:p w14:paraId="7076AB6C" w14:textId="77777777" w:rsidR="00780D25" w:rsidRPr="007177C7" w:rsidRDefault="00780D25" w:rsidP="00780D25">
      <w:pPr>
        <w:rPr>
          <w:b/>
          <w:sz w:val="36"/>
        </w:rPr>
      </w:pPr>
      <w:r w:rsidRPr="007177C7">
        <w:rPr>
          <w:b/>
          <w:sz w:val="36"/>
        </w:rPr>
        <w:lastRenderedPageBreak/>
        <w:t xml:space="preserve">Framework change 1: </w:t>
      </w:r>
    </w:p>
    <w:p w14:paraId="139B4440" w14:textId="70E36ABC" w:rsidR="00780D25" w:rsidRDefault="003E4075" w:rsidP="00780D25">
      <w:pPr>
        <w:rPr>
          <w:b/>
        </w:rPr>
      </w:pPr>
      <w:r w:rsidRPr="003E4075">
        <w:rPr>
          <w:noProof/>
          <w:lang w:val="en-NZ" w:eastAsia="en-NZ"/>
        </w:rPr>
        <w:drawing>
          <wp:anchor distT="0" distB="0" distL="114300" distR="114300" simplePos="0" relativeHeight="251952128" behindDoc="0" locked="0" layoutInCell="1" allowOverlap="1" wp14:anchorId="1704AF05" wp14:editId="0B63A018">
            <wp:simplePos x="0" y="0"/>
            <wp:positionH relativeFrom="column">
              <wp:posOffset>-222250</wp:posOffset>
            </wp:positionH>
            <wp:positionV relativeFrom="paragraph">
              <wp:posOffset>388620</wp:posOffset>
            </wp:positionV>
            <wp:extent cx="1939290" cy="1939290"/>
            <wp:effectExtent l="0" t="0" r="3810" b="0"/>
            <wp:wrapThrough wrapText="bothSides">
              <wp:wrapPolygon edited="0">
                <wp:start x="9548" y="3607"/>
                <wp:lineTo x="3183" y="4244"/>
                <wp:lineTo x="1273" y="4880"/>
                <wp:lineTo x="1273" y="7426"/>
                <wp:lineTo x="424" y="8699"/>
                <wp:lineTo x="849" y="14216"/>
                <wp:lineTo x="0" y="15701"/>
                <wp:lineTo x="0" y="16762"/>
                <wp:lineTo x="21430" y="16762"/>
                <wp:lineTo x="21430" y="15914"/>
                <wp:lineTo x="21006" y="8487"/>
                <wp:lineTo x="19521" y="7426"/>
                <wp:lineTo x="19733" y="6153"/>
                <wp:lineTo x="17187" y="4244"/>
                <wp:lineTo x="14640" y="3607"/>
                <wp:lineTo x="9548" y="3607"/>
              </wp:wrapPolygon>
            </wp:wrapThrough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60206" w14:textId="199B2B93" w:rsidR="00B46B7D" w:rsidRPr="003A7180" w:rsidRDefault="00780D25" w:rsidP="00780D25">
      <w:pPr>
        <w:rPr>
          <w:b/>
        </w:rPr>
      </w:pPr>
      <w:r>
        <w:rPr>
          <w:b/>
        </w:rPr>
        <w:t xml:space="preserve">Creating capacity in the </w:t>
      </w:r>
      <w:r w:rsidR="00B46B7D" w:rsidRPr="003A7180">
        <w:rPr>
          <w:b/>
        </w:rPr>
        <w:t>system</w:t>
      </w:r>
      <w:r w:rsidR="003A7180">
        <w:rPr>
          <w:b/>
        </w:rPr>
        <w:t xml:space="preserve"> </w:t>
      </w:r>
      <w:r w:rsidR="00797DFC">
        <w:t>which means</w:t>
      </w:r>
      <w:r w:rsidR="003A7180" w:rsidRPr="003A7180">
        <w:t>:</w:t>
      </w:r>
    </w:p>
    <w:p w14:paraId="03D8718E" w14:textId="0F778E14" w:rsidR="003A7180" w:rsidRDefault="003E4075" w:rsidP="003E4075">
      <w:pPr>
        <w:pStyle w:val="ListParagraph"/>
        <w:numPr>
          <w:ilvl w:val="0"/>
          <w:numId w:val="23"/>
        </w:numPr>
        <w:ind w:left="4253" w:hanging="567"/>
      </w:pPr>
      <w:r w:rsidRPr="003E4075">
        <w:rPr>
          <w:noProof/>
          <w:lang w:val="en-NZ" w:eastAsia="en-NZ"/>
        </w:rPr>
        <w:drawing>
          <wp:anchor distT="0" distB="0" distL="114300" distR="114300" simplePos="0" relativeHeight="251953152" behindDoc="0" locked="0" layoutInCell="1" allowOverlap="1" wp14:anchorId="76ADCBAE" wp14:editId="08015FC3">
            <wp:simplePos x="0" y="0"/>
            <wp:positionH relativeFrom="column">
              <wp:posOffset>91440</wp:posOffset>
            </wp:positionH>
            <wp:positionV relativeFrom="paragraph">
              <wp:posOffset>1178469</wp:posOffset>
            </wp:positionV>
            <wp:extent cx="1495425" cy="1495425"/>
            <wp:effectExtent l="0" t="0" r="0" b="9525"/>
            <wp:wrapThrough wrapText="bothSides">
              <wp:wrapPolygon edited="0">
                <wp:start x="6054" y="0"/>
                <wp:lineTo x="4678" y="550"/>
                <wp:lineTo x="4678" y="1651"/>
                <wp:lineTo x="5228" y="4403"/>
                <wp:lineTo x="3852" y="8805"/>
                <wp:lineTo x="5228" y="17610"/>
                <wp:lineTo x="6879" y="21462"/>
                <wp:lineTo x="12107" y="21462"/>
                <wp:lineTo x="12382" y="21462"/>
                <wp:lineTo x="14583" y="17885"/>
                <wp:lineTo x="14583" y="17610"/>
                <wp:lineTo x="15684" y="13208"/>
                <wp:lineTo x="17885" y="8530"/>
                <wp:lineTo x="9906" y="4403"/>
                <wp:lineTo x="11006" y="1926"/>
                <wp:lineTo x="10456" y="825"/>
                <wp:lineTo x="7704" y="0"/>
                <wp:lineTo x="6054" y="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taking away</w:t>
      </w:r>
      <w:r w:rsidR="003A7180">
        <w:t xml:space="preserve"> the things that make it hard </w:t>
      </w:r>
      <w:r w:rsidR="006C39FB">
        <w:t xml:space="preserve">for staff </w:t>
      </w:r>
      <w:r w:rsidR="003A7180">
        <w:t>to work in the Framework</w:t>
      </w:r>
    </w:p>
    <w:p w14:paraId="50C99A10" w14:textId="7AF4769E" w:rsidR="00F5783A" w:rsidRPr="00F5783A" w:rsidRDefault="00F5783A" w:rsidP="003E4075">
      <w:pPr>
        <w:pStyle w:val="ListParagraph"/>
        <w:numPr>
          <w:ilvl w:val="0"/>
          <w:numId w:val="44"/>
        </w:numPr>
        <w:ind w:left="4253" w:hanging="567"/>
        <w:rPr>
          <w:b/>
        </w:rPr>
      </w:pPr>
      <w:r>
        <w:t>making changes to buildings where care recipients live</w:t>
      </w:r>
    </w:p>
    <w:p w14:paraId="0F1E0E65" w14:textId="701141E3" w:rsidR="00F5783A" w:rsidRPr="00F5783A" w:rsidRDefault="00AB4067" w:rsidP="003E4075">
      <w:pPr>
        <w:pStyle w:val="ListParagraph"/>
        <w:numPr>
          <w:ilvl w:val="0"/>
          <w:numId w:val="44"/>
        </w:numPr>
        <w:ind w:left="4253" w:hanging="567"/>
        <w:rPr>
          <w:b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61198292" wp14:editId="37C3614E">
                <wp:simplePos x="0" y="0"/>
                <wp:positionH relativeFrom="column">
                  <wp:posOffset>91440</wp:posOffset>
                </wp:positionH>
                <wp:positionV relativeFrom="paragraph">
                  <wp:posOffset>736600</wp:posOffset>
                </wp:positionV>
                <wp:extent cx="1586865" cy="1586865"/>
                <wp:effectExtent l="0" t="0" r="0" b="0"/>
                <wp:wrapThrough wrapText="bothSides">
                  <wp:wrapPolygon edited="0">
                    <wp:start x="9854" y="0"/>
                    <wp:lineTo x="6223" y="778"/>
                    <wp:lineTo x="4149" y="2334"/>
                    <wp:lineTo x="4149" y="4408"/>
                    <wp:lineTo x="0" y="7520"/>
                    <wp:lineTo x="1037" y="21263"/>
                    <wp:lineTo x="20226" y="21263"/>
                    <wp:lineTo x="21263" y="8038"/>
                    <wp:lineTo x="20226" y="7001"/>
                    <wp:lineTo x="11150" y="0"/>
                    <wp:lineTo x="9854" y="0"/>
                  </wp:wrapPolygon>
                </wp:wrapThrough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6865" cy="1586865"/>
                          <a:chOff x="0" y="0"/>
                          <a:chExt cx="1586865" cy="1586865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65" cy="1586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5131" y="483326"/>
                            <a:ext cx="1083945" cy="1083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D91B16" id="Group 66" o:spid="_x0000_s1026" style="position:absolute;margin-left:7.2pt;margin-top:58pt;width:124.95pt;height:124.95pt;z-index:251959296" coordsize="15868,15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">
                <v:shape id="Picture 62" o:spid="_x0000_s1027" type="#_x0000_t75" style="position:absolute;width:15868;height:1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">
                  <v:imagedata r:id="rId70" o:title=""/>
                </v:shape>
                <v:shape id="Picture 64" o:spid="_x0000_s1028" type="#_x0000_t75" style="position:absolute;left:2351;top:4833;width:10839;height:10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">
                  <v:imagedata r:id="rId71" o:title=""/>
                </v:shape>
                <w10:wrap type="through"/>
              </v:group>
            </w:pict>
          </mc:Fallback>
        </mc:AlternateContent>
      </w:r>
      <w:r w:rsidR="00F5783A">
        <w:t xml:space="preserve">building new places for care recipients to live </w:t>
      </w:r>
    </w:p>
    <w:p w14:paraId="02EAF934" w14:textId="34D645AB" w:rsidR="00F5783A" w:rsidRPr="00F5783A" w:rsidRDefault="00F5783A" w:rsidP="003E4075">
      <w:pPr>
        <w:pStyle w:val="ListParagraph"/>
        <w:numPr>
          <w:ilvl w:val="0"/>
          <w:numId w:val="44"/>
        </w:numPr>
        <w:ind w:left="4253" w:hanging="567"/>
      </w:pPr>
      <w:r w:rsidRPr="00F5783A">
        <w:t>having</w:t>
      </w:r>
      <w:r>
        <w:t xml:space="preserve"> more places available for care recipients:</w:t>
      </w:r>
    </w:p>
    <w:p w14:paraId="52AE2A0A" w14:textId="77777777" w:rsidR="00F5783A" w:rsidRPr="007177C7" w:rsidRDefault="00F5783A" w:rsidP="00F5783A">
      <w:pPr>
        <w:rPr>
          <w:sz w:val="26"/>
        </w:rPr>
      </w:pPr>
    </w:p>
    <w:p w14:paraId="7E8FA0B7" w14:textId="77777777" w:rsidR="00F5783A" w:rsidRDefault="00F5783A" w:rsidP="0024546F">
      <w:pPr>
        <w:pStyle w:val="ListParagraph"/>
        <w:numPr>
          <w:ilvl w:val="0"/>
          <w:numId w:val="34"/>
        </w:numPr>
        <w:spacing w:before="0"/>
        <w:ind w:left="4820" w:hanging="567"/>
      </w:pPr>
      <w:r>
        <w:t xml:space="preserve">now </w:t>
      </w:r>
    </w:p>
    <w:p w14:paraId="67157993" w14:textId="76020AED" w:rsidR="00F5783A" w:rsidRPr="007177C7" w:rsidRDefault="003E4075" w:rsidP="00F5783A">
      <w:pPr>
        <w:pStyle w:val="ListParagraph"/>
        <w:numPr>
          <w:ilvl w:val="0"/>
          <w:numId w:val="0"/>
        </w:numPr>
        <w:spacing w:before="0"/>
        <w:ind w:left="4962" w:hanging="709"/>
        <w:rPr>
          <w:b/>
          <w:sz w:val="26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56224" behindDoc="1" locked="0" layoutInCell="1" allowOverlap="1" wp14:anchorId="2D11709F" wp14:editId="5D78C048">
            <wp:simplePos x="0" y="0"/>
            <wp:positionH relativeFrom="column">
              <wp:posOffset>228600</wp:posOffset>
            </wp:positionH>
            <wp:positionV relativeFrom="paragraph">
              <wp:posOffset>59690</wp:posOffset>
            </wp:positionV>
            <wp:extent cx="1358265" cy="1358265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rward direction point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5E839" w14:textId="38935283" w:rsidR="00F5783A" w:rsidRPr="0024546F" w:rsidRDefault="00F5783A" w:rsidP="0094697D">
      <w:pPr>
        <w:ind w:left="4167" w:firstLine="653"/>
        <w:rPr>
          <w:b/>
        </w:rPr>
      </w:pPr>
      <w:r w:rsidRPr="0024546F">
        <w:rPr>
          <w:b/>
        </w:rPr>
        <w:t xml:space="preserve">and </w:t>
      </w:r>
    </w:p>
    <w:p w14:paraId="1390A802" w14:textId="209FF005" w:rsidR="00DF3F4F" w:rsidRDefault="00F5783A" w:rsidP="00F5783A">
      <w:pPr>
        <w:pStyle w:val="ListParagraph"/>
        <w:numPr>
          <w:ilvl w:val="0"/>
          <w:numId w:val="45"/>
        </w:numPr>
        <w:ind w:left="4820" w:hanging="567"/>
      </w:pPr>
      <w:r>
        <w:t>in the future / years to come.</w:t>
      </w:r>
    </w:p>
    <w:p w14:paraId="37B2983F" w14:textId="77777777" w:rsidR="00DF3F4F" w:rsidRDefault="00DF3F4F" w:rsidP="00DF3F4F">
      <w:pPr>
        <w:pStyle w:val="ListParagraph"/>
        <w:numPr>
          <w:ilvl w:val="0"/>
          <w:numId w:val="0"/>
        </w:numPr>
        <w:spacing w:before="0"/>
        <w:ind w:left="4820"/>
      </w:pPr>
    </w:p>
    <w:p w14:paraId="7D0F0D34" w14:textId="77777777" w:rsidR="00DF3F4F" w:rsidRDefault="00DF3F4F" w:rsidP="00DF3F4F">
      <w:pPr>
        <w:ind w:left="4167" w:hanging="567"/>
      </w:pPr>
    </w:p>
    <w:p w14:paraId="12D43616" w14:textId="44E3B542" w:rsidR="00780D25" w:rsidRPr="007177C7" w:rsidRDefault="00917588" w:rsidP="0062569A">
      <w:pPr>
        <w:rPr>
          <w:b/>
          <w:sz w:val="36"/>
        </w:rPr>
      </w:pPr>
      <w:r w:rsidRPr="00917588">
        <w:rPr>
          <w:b/>
          <w:noProof/>
          <w:lang w:val="en-NZ" w:eastAsia="en-NZ"/>
        </w:rPr>
        <w:lastRenderedPageBreak/>
        <w:drawing>
          <wp:anchor distT="0" distB="0" distL="114300" distR="114300" simplePos="0" relativeHeight="251971584" behindDoc="1" locked="0" layoutInCell="1" allowOverlap="1" wp14:anchorId="2D0E846C" wp14:editId="7C7566EA">
            <wp:simplePos x="0" y="0"/>
            <wp:positionH relativeFrom="column">
              <wp:posOffset>-52070</wp:posOffset>
            </wp:positionH>
            <wp:positionV relativeFrom="paragraph">
              <wp:posOffset>105500</wp:posOffset>
            </wp:positionV>
            <wp:extent cx="1587137" cy="1587137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137" cy="1587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D25" w:rsidRPr="007177C7">
        <w:rPr>
          <w:b/>
          <w:sz w:val="36"/>
        </w:rPr>
        <w:t xml:space="preserve">Framework change 2: </w:t>
      </w:r>
    </w:p>
    <w:p w14:paraId="31902AB7" w14:textId="77777777" w:rsidR="0062569A" w:rsidRDefault="0062569A" w:rsidP="0062569A">
      <w:pPr>
        <w:pStyle w:val="ListParagraph"/>
        <w:numPr>
          <w:ilvl w:val="0"/>
          <w:numId w:val="0"/>
        </w:numPr>
        <w:spacing w:before="0"/>
        <w:ind w:left="3686"/>
        <w:rPr>
          <w:b/>
        </w:rPr>
      </w:pPr>
    </w:p>
    <w:p w14:paraId="722BB06C" w14:textId="4DA52C90" w:rsidR="00711DD6" w:rsidRDefault="0062569A" w:rsidP="0062569A">
      <w:pPr>
        <w:pStyle w:val="ListParagraph"/>
        <w:numPr>
          <w:ilvl w:val="0"/>
          <w:numId w:val="0"/>
        </w:numPr>
        <w:spacing w:before="0"/>
        <w:ind w:left="3686"/>
      </w:pPr>
      <w:r>
        <w:rPr>
          <w:b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5C37EC11" wp14:editId="3EFA1A44">
                <wp:simplePos x="0" y="0"/>
                <wp:positionH relativeFrom="column">
                  <wp:posOffset>-181603</wp:posOffset>
                </wp:positionH>
                <wp:positionV relativeFrom="paragraph">
                  <wp:posOffset>1041763</wp:posOffset>
                </wp:positionV>
                <wp:extent cx="1789611" cy="822960"/>
                <wp:effectExtent l="0" t="0" r="1270" b="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9611" cy="822960"/>
                          <a:chOff x="0" y="0"/>
                          <a:chExt cx="1789611" cy="822960"/>
                        </a:xfrm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6651" y="0"/>
                            <a:ext cx="822960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Right Arrow 69"/>
                        <wps:cNvSpPr/>
                        <wps:spPr>
                          <a:xfrm>
                            <a:off x="339687" y="444137"/>
                            <a:ext cx="940435" cy="24819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96071E" id="Group 72" o:spid="_x0000_s1026" style="position:absolute;margin-left:-14.3pt;margin-top:82.05pt;width:140.9pt;height:64.8pt;z-index:251966464;mso-width-relative:margin" coordsize="17896,8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">
                <v:shape id="Picture 65" o:spid="_x0000_s1027" type="#_x0000_t75" style="position:absolute;width:8229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">
                  <v:imagedata r:id="rId74" o:title=""/>
                </v:shape>
                <v:shape id="Picture 67" o:spid="_x0000_s1028" type="#_x0000_t75" style="position:absolute;left:9666;width:8230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">
                  <v:imagedata r:id="rId74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69" o:spid="_x0000_s1029" type="#_x0000_t13" style="position:absolute;left:3396;top:4441;width:9405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" adj="18750" fillcolor="#4472c4 [3204]" strokecolor="#1f3763 [1604]" strokeweight="1pt"/>
              </v:group>
            </w:pict>
          </mc:Fallback>
        </mc:AlternateContent>
      </w:r>
      <w:r w:rsidR="0024546F">
        <w:rPr>
          <w:b/>
        </w:rPr>
        <w:t xml:space="preserve">Streamlining </w:t>
      </w:r>
      <w:r w:rsidR="003A7180" w:rsidRPr="003A7180">
        <w:rPr>
          <w:b/>
        </w:rPr>
        <w:t>transitions</w:t>
      </w:r>
      <w:r w:rsidR="003A7180">
        <w:rPr>
          <w:b/>
        </w:rPr>
        <w:t xml:space="preserve"> </w:t>
      </w:r>
      <w:r w:rsidR="003A7180" w:rsidRPr="003A7180">
        <w:t>which means</w:t>
      </w:r>
      <w:r w:rsidR="003A7180">
        <w:t xml:space="preserve"> </w:t>
      </w:r>
      <w:r w:rsidR="00643DA0">
        <w:t xml:space="preserve">that </w:t>
      </w:r>
      <w:r w:rsidR="00711DD6">
        <w:t xml:space="preserve">the </w:t>
      </w:r>
      <w:r w:rsidR="00C544B7">
        <w:t xml:space="preserve">support </w:t>
      </w:r>
      <w:r w:rsidR="003A7180">
        <w:t xml:space="preserve">care recipients </w:t>
      </w:r>
      <w:r w:rsidR="00C544B7">
        <w:t>get</w:t>
      </w:r>
      <w:r w:rsidR="007F1828">
        <w:t xml:space="preserve"> </w:t>
      </w:r>
      <w:r w:rsidR="00711DD6">
        <w:t xml:space="preserve">is planned </w:t>
      </w:r>
      <w:r w:rsidR="00C544B7">
        <w:t xml:space="preserve">well </w:t>
      </w:r>
      <w:r w:rsidR="00711DD6">
        <w:t>when moving:</w:t>
      </w:r>
    </w:p>
    <w:p w14:paraId="3F8868B8" w14:textId="6F9A74A4" w:rsidR="0062569A" w:rsidRPr="00711DD6" w:rsidRDefault="0062569A" w:rsidP="0062569A">
      <w:pPr>
        <w:pStyle w:val="ListParagraph"/>
        <w:numPr>
          <w:ilvl w:val="0"/>
          <w:numId w:val="0"/>
        </w:numPr>
        <w:spacing w:before="0"/>
        <w:ind w:left="3686"/>
        <w:rPr>
          <w:b/>
        </w:rPr>
      </w:pPr>
    </w:p>
    <w:p w14:paraId="111C158D" w14:textId="5AF7C8FE" w:rsidR="003A7180" w:rsidRPr="00711DD6" w:rsidRDefault="00711DD6" w:rsidP="0062569A">
      <w:pPr>
        <w:pStyle w:val="ListParagraph"/>
        <w:numPr>
          <w:ilvl w:val="0"/>
          <w:numId w:val="24"/>
        </w:numPr>
        <w:spacing w:before="0"/>
        <w:ind w:left="4253" w:hanging="567"/>
        <w:rPr>
          <w:b/>
        </w:rPr>
      </w:pPr>
      <w:r>
        <w:t>between services</w:t>
      </w:r>
    </w:p>
    <w:p w14:paraId="6F261F7A" w14:textId="77777777" w:rsidR="0062569A" w:rsidRPr="0062569A" w:rsidRDefault="0062569A" w:rsidP="0062569A">
      <w:pPr>
        <w:pStyle w:val="ListParagraph"/>
        <w:numPr>
          <w:ilvl w:val="0"/>
          <w:numId w:val="0"/>
        </w:numPr>
        <w:spacing w:before="0"/>
        <w:ind w:left="4253"/>
        <w:rPr>
          <w:b/>
        </w:rPr>
      </w:pPr>
    </w:p>
    <w:p w14:paraId="7D736E80" w14:textId="10C77003" w:rsidR="00711DD6" w:rsidRPr="0079679A" w:rsidRDefault="00917588" w:rsidP="0062569A">
      <w:pPr>
        <w:pStyle w:val="ListParagraph"/>
        <w:numPr>
          <w:ilvl w:val="0"/>
          <w:numId w:val="24"/>
        </w:numPr>
        <w:spacing w:before="0"/>
        <w:ind w:left="4253" w:hanging="567"/>
        <w:rPr>
          <w:b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56E6649D" wp14:editId="1BCE74E7">
                <wp:simplePos x="0" y="0"/>
                <wp:positionH relativeFrom="column">
                  <wp:posOffset>206648</wp:posOffset>
                </wp:positionH>
                <wp:positionV relativeFrom="paragraph">
                  <wp:posOffset>34562</wp:posOffset>
                </wp:positionV>
                <wp:extent cx="1332320" cy="822960"/>
                <wp:effectExtent l="0" t="0" r="39370" b="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2320" cy="822960"/>
                          <a:chOff x="0" y="0"/>
                          <a:chExt cx="1332320" cy="822960"/>
                        </a:xfrm>
                      </wpg:grpSpPr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Right Arrow 71"/>
                        <wps:cNvSpPr/>
                        <wps:spPr>
                          <a:xfrm>
                            <a:off x="391885" y="431075"/>
                            <a:ext cx="940435" cy="24819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08ACE0" id="Group 73" o:spid="_x0000_s1026" style="position:absolute;margin-left:16.25pt;margin-top:2.7pt;width:104.9pt;height:64.8pt;z-index:251969536" coordsize="13323,8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">
                <v:shape id="Picture 68" o:spid="_x0000_s1027" type="#_x0000_t75" style="position:absolute;width:8229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">
                  <v:imagedata r:id="rId74" o:title=""/>
                </v:shape>
                <v:shape id="Right Arrow 71" o:spid="_x0000_s1028" type="#_x0000_t13" style="position:absolute;left:3918;top:4310;width:9405;height:2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" adj="18750" fillcolor="#4472c4 [3204]" strokecolor="#1f3763 [1604]" strokeweight="1pt"/>
              </v:group>
            </w:pict>
          </mc:Fallback>
        </mc:AlternateContent>
      </w:r>
      <w:r w:rsidR="00711DD6">
        <w:t>out of services.</w:t>
      </w:r>
    </w:p>
    <w:p w14:paraId="1E3141EC" w14:textId="297C7B3E" w:rsidR="0079679A" w:rsidRPr="00711DD6" w:rsidRDefault="0079679A" w:rsidP="0079679A">
      <w:pPr>
        <w:pStyle w:val="ListParagraph"/>
        <w:numPr>
          <w:ilvl w:val="0"/>
          <w:numId w:val="0"/>
        </w:numPr>
        <w:ind w:left="4253"/>
        <w:rPr>
          <w:b/>
        </w:rPr>
      </w:pPr>
    </w:p>
    <w:p w14:paraId="5063321D" w14:textId="5699AD7E" w:rsidR="00780D25" w:rsidRPr="007177C7" w:rsidRDefault="00780D25" w:rsidP="00780D25">
      <w:pPr>
        <w:pStyle w:val="ListParagraph"/>
        <w:numPr>
          <w:ilvl w:val="0"/>
          <w:numId w:val="0"/>
        </w:numPr>
        <w:ind w:left="3686"/>
        <w:rPr>
          <w:b/>
          <w:sz w:val="36"/>
        </w:rPr>
      </w:pPr>
      <w:r w:rsidRPr="007177C7">
        <w:rPr>
          <w:b/>
          <w:sz w:val="36"/>
        </w:rPr>
        <w:t xml:space="preserve">Framework change 3: </w:t>
      </w:r>
    </w:p>
    <w:p w14:paraId="08866811" w14:textId="5122342C" w:rsidR="00711DD6" w:rsidRPr="00711DD6" w:rsidRDefault="00917588" w:rsidP="00780D25">
      <w:pPr>
        <w:pStyle w:val="ListParagraph"/>
        <w:numPr>
          <w:ilvl w:val="0"/>
          <w:numId w:val="0"/>
        </w:numPr>
        <w:ind w:left="3686"/>
        <w:rPr>
          <w:b/>
        </w:rPr>
      </w:pPr>
      <w:r>
        <w:rPr>
          <w:b/>
          <w:noProof/>
          <w:lang w:val="en-NZ" w:eastAsia="en-NZ"/>
        </w:rPr>
        <w:drawing>
          <wp:anchor distT="0" distB="0" distL="114300" distR="114300" simplePos="0" relativeHeight="251972608" behindDoc="0" locked="0" layoutInCell="1" allowOverlap="1" wp14:anchorId="7AC64615" wp14:editId="5A677F5C">
            <wp:simplePos x="0" y="0"/>
            <wp:positionH relativeFrom="column">
              <wp:posOffset>14061</wp:posOffset>
            </wp:positionH>
            <wp:positionV relativeFrom="paragraph">
              <wp:posOffset>50981</wp:posOffset>
            </wp:positionV>
            <wp:extent cx="1593215" cy="1593215"/>
            <wp:effectExtent l="0" t="0" r="6985" b="0"/>
            <wp:wrapThrough wrapText="bothSides">
              <wp:wrapPolygon edited="0">
                <wp:start x="2066" y="1550"/>
                <wp:lineTo x="1291" y="2841"/>
                <wp:lineTo x="0" y="5682"/>
                <wp:lineTo x="0" y="18337"/>
                <wp:lineTo x="21436" y="18337"/>
                <wp:lineTo x="21436" y="4649"/>
                <wp:lineTo x="17821" y="3874"/>
                <wp:lineTo x="3874" y="1550"/>
                <wp:lineTo x="2066" y="1550"/>
              </wp:wrapPolygon>
            </wp:wrapThrough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lan together meeting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46F">
        <w:rPr>
          <w:b/>
        </w:rPr>
        <w:t>Improving v</w:t>
      </w:r>
      <w:r w:rsidR="00711DD6">
        <w:rPr>
          <w:b/>
        </w:rPr>
        <w:t xml:space="preserve">isibility and transparency </w:t>
      </w:r>
      <w:r w:rsidR="00711DD6" w:rsidRPr="00711DD6">
        <w:t xml:space="preserve">which means </w:t>
      </w:r>
      <w:r w:rsidR="00C544B7">
        <w:t>the</w:t>
      </w:r>
      <w:r w:rsidR="00C544B7">
        <w:rPr>
          <w:b/>
        </w:rPr>
        <w:t xml:space="preserve"> </w:t>
      </w:r>
      <w:r w:rsidR="00711DD6">
        <w:t>way</w:t>
      </w:r>
      <w:r w:rsidR="00C544B7">
        <w:t>s</w:t>
      </w:r>
      <w:r w:rsidR="00711DD6">
        <w:t xml:space="preserve"> things are run in the Framework:</w:t>
      </w:r>
    </w:p>
    <w:p w14:paraId="27530C60" w14:textId="0BA3BDEA" w:rsidR="00711DD6" w:rsidRDefault="005E327D" w:rsidP="00780D25">
      <w:pPr>
        <w:pStyle w:val="ListParagraph"/>
        <w:numPr>
          <w:ilvl w:val="0"/>
          <w:numId w:val="25"/>
        </w:numPr>
        <w:ind w:left="4253" w:right="-46" w:hanging="567"/>
      </w:pPr>
      <w:r w:rsidRPr="005E327D">
        <w:rPr>
          <w:noProof/>
          <w:lang w:val="en-NZ" w:eastAsia="en-NZ"/>
        </w:rPr>
        <w:drawing>
          <wp:anchor distT="0" distB="0" distL="114300" distR="114300" simplePos="0" relativeHeight="251970560" behindDoc="0" locked="0" layoutInCell="1" allowOverlap="1" wp14:anchorId="6AF3FDA3" wp14:editId="4F8DC42A">
            <wp:simplePos x="0" y="0"/>
            <wp:positionH relativeFrom="column">
              <wp:posOffset>-5590</wp:posOffset>
            </wp:positionH>
            <wp:positionV relativeFrom="paragraph">
              <wp:posOffset>300173</wp:posOffset>
            </wp:positionV>
            <wp:extent cx="1743891" cy="1743891"/>
            <wp:effectExtent l="0" t="0" r="0" b="8890"/>
            <wp:wrapThrough wrapText="bothSides">
              <wp:wrapPolygon edited="0">
                <wp:start x="9675" y="472"/>
                <wp:lineTo x="8259" y="1180"/>
                <wp:lineTo x="6607" y="3304"/>
                <wp:lineTo x="6607" y="4720"/>
                <wp:lineTo x="2124" y="5192"/>
                <wp:lineTo x="1888" y="7315"/>
                <wp:lineTo x="3304" y="8495"/>
                <wp:lineTo x="1652" y="8967"/>
                <wp:lineTo x="0" y="11091"/>
                <wp:lineTo x="0" y="13215"/>
                <wp:lineTo x="708" y="20530"/>
                <wp:lineTo x="4248" y="21474"/>
                <wp:lineTo x="5428" y="21474"/>
                <wp:lineTo x="20766" y="20294"/>
                <wp:lineTo x="21238" y="11327"/>
                <wp:lineTo x="19822" y="9203"/>
                <wp:lineTo x="18642" y="8495"/>
                <wp:lineTo x="20294" y="7551"/>
                <wp:lineTo x="19586" y="5192"/>
                <wp:lineTo x="15339" y="4720"/>
                <wp:lineTo x="15575" y="3540"/>
                <wp:lineTo x="13687" y="1180"/>
                <wp:lineTo x="12271" y="472"/>
                <wp:lineTo x="9675" y="472"/>
              </wp:wrapPolygon>
            </wp:wrapThrough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891" cy="1743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DD6">
        <w:t>are e</w:t>
      </w:r>
      <w:r w:rsidR="00711DD6" w:rsidRPr="00711DD6">
        <w:t xml:space="preserve">asy </w:t>
      </w:r>
      <w:r w:rsidR="00711DD6">
        <w:t xml:space="preserve">for everyone </w:t>
      </w:r>
      <w:r w:rsidR="00711DD6" w:rsidRPr="00711DD6">
        <w:t>to see / follow</w:t>
      </w:r>
    </w:p>
    <w:p w14:paraId="380E7B31" w14:textId="565AA3CB" w:rsidR="00711DD6" w:rsidRPr="00711DD6" w:rsidRDefault="00711DD6" w:rsidP="005E327D">
      <w:pPr>
        <w:pStyle w:val="ListParagraph"/>
        <w:numPr>
          <w:ilvl w:val="0"/>
          <w:numId w:val="25"/>
        </w:numPr>
        <w:ind w:left="4253" w:right="-46" w:hanging="567"/>
      </w:pPr>
      <w:r>
        <w:t>s</w:t>
      </w:r>
      <w:r w:rsidRPr="00711DD6">
        <w:t>upport care recipients and staff working together.</w:t>
      </w:r>
    </w:p>
    <w:p w14:paraId="1E98E91C" w14:textId="67901A0C" w:rsidR="00780D25" w:rsidRDefault="00780D25" w:rsidP="00797DFC">
      <w:pPr>
        <w:rPr>
          <w:rFonts w:eastAsiaTheme="minorHAnsi"/>
          <w:b/>
          <w:szCs w:val="22"/>
          <w:lang w:val="en-GB"/>
        </w:rPr>
      </w:pPr>
    </w:p>
    <w:p w14:paraId="3526BF49" w14:textId="4F034EB5" w:rsidR="00780D25" w:rsidRPr="007177C7" w:rsidRDefault="00780D25" w:rsidP="00797DFC">
      <w:pPr>
        <w:pStyle w:val="ListParagraph"/>
        <w:numPr>
          <w:ilvl w:val="0"/>
          <w:numId w:val="0"/>
        </w:numPr>
        <w:spacing w:before="0"/>
        <w:ind w:left="3686" w:right="-187"/>
        <w:rPr>
          <w:b/>
          <w:sz w:val="36"/>
        </w:rPr>
      </w:pPr>
      <w:r w:rsidRPr="007177C7">
        <w:rPr>
          <w:b/>
          <w:sz w:val="36"/>
        </w:rPr>
        <w:lastRenderedPageBreak/>
        <w:t>Framework change 4:</w:t>
      </w:r>
    </w:p>
    <w:p w14:paraId="2A8525DE" w14:textId="4CEF4E52" w:rsidR="00780D25" w:rsidRDefault="0062569A" w:rsidP="00780D25">
      <w:pPr>
        <w:pStyle w:val="ListParagraph"/>
        <w:numPr>
          <w:ilvl w:val="0"/>
          <w:numId w:val="0"/>
        </w:numPr>
        <w:spacing w:before="0"/>
        <w:ind w:left="4253" w:right="-187"/>
        <w:rPr>
          <w:b/>
        </w:rPr>
      </w:pPr>
      <w:r w:rsidRPr="0062569A">
        <w:rPr>
          <w:b/>
          <w:noProof/>
          <w:lang w:val="en-NZ" w:eastAsia="en-NZ"/>
        </w:rPr>
        <w:drawing>
          <wp:anchor distT="0" distB="0" distL="114300" distR="114300" simplePos="0" relativeHeight="251976704" behindDoc="0" locked="0" layoutInCell="1" allowOverlap="1" wp14:anchorId="2B4940E4" wp14:editId="0CAB4DA3">
            <wp:simplePos x="0" y="0"/>
            <wp:positionH relativeFrom="column">
              <wp:posOffset>-105410</wp:posOffset>
            </wp:positionH>
            <wp:positionV relativeFrom="paragraph">
              <wp:posOffset>74930</wp:posOffset>
            </wp:positionV>
            <wp:extent cx="1371600" cy="1371600"/>
            <wp:effectExtent l="0" t="0" r="0" b="0"/>
            <wp:wrapThrough wrapText="bothSides">
              <wp:wrapPolygon edited="0">
                <wp:start x="6300" y="0"/>
                <wp:lineTo x="4500" y="3000"/>
                <wp:lineTo x="5400" y="5100"/>
                <wp:lineTo x="4200" y="9900"/>
                <wp:lineTo x="5100" y="21300"/>
                <wp:lineTo x="15600" y="21300"/>
                <wp:lineTo x="15600" y="19500"/>
                <wp:lineTo x="17400" y="14700"/>
                <wp:lineTo x="17100" y="11400"/>
                <wp:lineTo x="16800" y="9900"/>
                <wp:lineTo x="14400" y="7200"/>
                <wp:lineTo x="11700" y="4500"/>
                <wp:lineTo x="9600" y="900"/>
                <wp:lineTo x="8700" y="0"/>
                <wp:lineTo x="6300" y="0"/>
              </wp:wrapPolygon>
            </wp:wrapThrough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A8107" w14:textId="4524795A" w:rsidR="00711DD6" w:rsidRDefault="00711DD6" w:rsidP="00797DFC">
      <w:pPr>
        <w:pStyle w:val="ListParagraph"/>
        <w:numPr>
          <w:ilvl w:val="0"/>
          <w:numId w:val="0"/>
        </w:numPr>
        <w:spacing w:before="0"/>
        <w:ind w:left="3686" w:right="-187"/>
      </w:pPr>
      <w:r w:rsidRPr="00711DD6">
        <w:rPr>
          <w:b/>
        </w:rPr>
        <w:t>Support</w:t>
      </w:r>
      <w:r w:rsidR="00643DA0">
        <w:rPr>
          <w:b/>
        </w:rPr>
        <w:t>ing</w:t>
      </w:r>
      <w:r w:rsidRPr="00711DD6">
        <w:rPr>
          <w:b/>
        </w:rPr>
        <w:t xml:space="preserve"> greater autonomy</w:t>
      </w:r>
      <w:r>
        <w:t xml:space="preserve"> which means </w:t>
      </w:r>
      <w:r w:rsidR="00944FAC">
        <w:t>that the</w:t>
      </w:r>
      <w:r>
        <w:t xml:space="preserve"> wellbeing of each </w:t>
      </w:r>
      <w:r w:rsidR="00944FAC">
        <w:t>care recipient</w:t>
      </w:r>
      <w:r>
        <w:t xml:space="preserve"> is supported by:</w:t>
      </w:r>
    </w:p>
    <w:p w14:paraId="1B04B90B" w14:textId="50CBE95C" w:rsidR="00711DD6" w:rsidRDefault="0062569A" w:rsidP="00711DD6">
      <w:pPr>
        <w:pStyle w:val="ListParagraph"/>
        <w:numPr>
          <w:ilvl w:val="0"/>
          <w:numId w:val="0"/>
        </w:numPr>
        <w:spacing w:before="0"/>
        <w:ind w:left="4046" w:right="-187"/>
      </w:pPr>
      <w:r w:rsidRPr="0062569A">
        <w:rPr>
          <w:noProof/>
          <w:lang w:val="en-NZ" w:eastAsia="en-NZ"/>
        </w:rPr>
        <w:drawing>
          <wp:anchor distT="0" distB="0" distL="114300" distR="114300" simplePos="0" relativeHeight="251977728" behindDoc="0" locked="0" layoutInCell="1" allowOverlap="1" wp14:anchorId="4B35D3ED" wp14:editId="22CE198B">
            <wp:simplePos x="0" y="0"/>
            <wp:positionH relativeFrom="column">
              <wp:posOffset>-353151</wp:posOffset>
            </wp:positionH>
            <wp:positionV relativeFrom="paragraph">
              <wp:posOffset>201749</wp:posOffset>
            </wp:positionV>
            <wp:extent cx="1841500" cy="1841500"/>
            <wp:effectExtent l="0" t="0" r="6350" b="0"/>
            <wp:wrapThrough wrapText="bothSides">
              <wp:wrapPolygon edited="0">
                <wp:start x="8491" y="1341"/>
                <wp:lineTo x="7821" y="2234"/>
                <wp:lineTo x="6033" y="4916"/>
                <wp:lineTo x="0" y="8491"/>
                <wp:lineTo x="223" y="12960"/>
                <wp:lineTo x="3575" y="16088"/>
                <wp:lineTo x="894" y="17876"/>
                <wp:lineTo x="894" y="18770"/>
                <wp:lineTo x="3799" y="19663"/>
                <wp:lineTo x="3799" y="20110"/>
                <wp:lineTo x="4916" y="20110"/>
                <wp:lineTo x="20781" y="19663"/>
                <wp:lineTo x="21451" y="19440"/>
                <wp:lineTo x="21451" y="12513"/>
                <wp:lineTo x="20557" y="10949"/>
                <wp:lineTo x="19663" y="8938"/>
                <wp:lineTo x="18770" y="5810"/>
                <wp:lineTo x="18770" y="2905"/>
                <wp:lineTo x="16535" y="2011"/>
                <wp:lineTo x="9385" y="1341"/>
                <wp:lineTo x="8491" y="1341"/>
              </wp:wrapPolygon>
            </wp:wrapThrough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BAA1F" w14:textId="7792AB8B" w:rsidR="00711DD6" w:rsidRDefault="00711DD6" w:rsidP="00797DFC">
      <w:pPr>
        <w:pStyle w:val="ListParagraph"/>
        <w:numPr>
          <w:ilvl w:val="0"/>
          <w:numId w:val="26"/>
        </w:numPr>
        <w:spacing w:before="0"/>
        <w:ind w:left="4253" w:right="-187" w:hanging="567"/>
      </w:pPr>
      <w:r>
        <w:t>their wh</w:t>
      </w:r>
      <w:r>
        <w:rPr>
          <w:rFonts w:cs="Arial"/>
        </w:rPr>
        <w:t>ā</w:t>
      </w:r>
      <w:r>
        <w:t>nau / family</w:t>
      </w:r>
    </w:p>
    <w:p w14:paraId="4EFA39E8" w14:textId="3AAF930F" w:rsidR="00711DD6" w:rsidRDefault="00711DD6" w:rsidP="00797DFC">
      <w:pPr>
        <w:pStyle w:val="ListParagraph"/>
        <w:numPr>
          <w:ilvl w:val="0"/>
          <w:numId w:val="0"/>
        </w:numPr>
        <w:spacing w:before="0"/>
        <w:ind w:left="4253" w:right="-187" w:hanging="567"/>
      </w:pPr>
    </w:p>
    <w:p w14:paraId="708C6088" w14:textId="26E0D0EE" w:rsidR="00711DD6" w:rsidRDefault="00711DD6" w:rsidP="00797DFC">
      <w:pPr>
        <w:pStyle w:val="ListParagraph"/>
        <w:numPr>
          <w:ilvl w:val="0"/>
          <w:numId w:val="26"/>
        </w:numPr>
        <w:spacing w:before="0"/>
        <w:ind w:left="4253" w:right="-187" w:hanging="567"/>
      </w:pPr>
      <w:r>
        <w:t>staff</w:t>
      </w:r>
    </w:p>
    <w:p w14:paraId="546026C9" w14:textId="09EE1D42" w:rsidR="00711DD6" w:rsidRDefault="00711DD6" w:rsidP="00797DFC">
      <w:pPr>
        <w:pStyle w:val="ListParagraph"/>
        <w:numPr>
          <w:ilvl w:val="0"/>
          <w:numId w:val="0"/>
        </w:numPr>
        <w:spacing w:before="0"/>
        <w:ind w:left="4253" w:right="-187" w:hanging="567"/>
      </w:pPr>
    </w:p>
    <w:p w14:paraId="07BCBDB9" w14:textId="47DDE2DB" w:rsidR="00711DD6" w:rsidRDefault="00643DA0" w:rsidP="0062569A">
      <w:pPr>
        <w:pStyle w:val="ListParagraph"/>
        <w:numPr>
          <w:ilvl w:val="0"/>
          <w:numId w:val="26"/>
        </w:numPr>
        <w:spacing w:before="0"/>
        <w:ind w:left="4253" w:right="-187" w:hanging="567"/>
      </w:pPr>
      <w:r>
        <w:t xml:space="preserve">the </w:t>
      </w:r>
      <w:r w:rsidR="00711DD6">
        <w:t>wider community.</w:t>
      </w:r>
      <w:r w:rsidR="0062569A" w:rsidRPr="0062569A">
        <w:rPr>
          <w:noProof/>
          <w:lang w:val="en-NZ" w:eastAsia="en-NZ"/>
        </w:rPr>
        <w:t xml:space="preserve"> </w:t>
      </w:r>
    </w:p>
    <w:p w14:paraId="62BABAF2" w14:textId="24D79E31" w:rsidR="0079679A" w:rsidRDefault="0079679A" w:rsidP="007177C7">
      <w:pPr>
        <w:pStyle w:val="ListParagraph"/>
        <w:numPr>
          <w:ilvl w:val="0"/>
          <w:numId w:val="0"/>
        </w:numPr>
        <w:spacing w:before="0"/>
        <w:ind w:left="3686"/>
        <w:rPr>
          <w:b/>
          <w:sz w:val="36"/>
        </w:rPr>
      </w:pPr>
    </w:p>
    <w:p w14:paraId="7595F208" w14:textId="62B8F208" w:rsidR="0079679A" w:rsidRDefault="00035399" w:rsidP="007177C7">
      <w:pPr>
        <w:pStyle w:val="ListParagraph"/>
        <w:numPr>
          <w:ilvl w:val="0"/>
          <w:numId w:val="0"/>
        </w:numPr>
        <w:spacing w:before="0"/>
        <w:ind w:left="3686"/>
        <w:rPr>
          <w:b/>
          <w:sz w:val="36"/>
        </w:rPr>
      </w:pPr>
      <w:r w:rsidRPr="0013535C">
        <w:rPr>
          <w:rFonts w:eastAsia="Calibri" w:cs="Arial"/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4A756663" wp14:editId="0ABB0044">
                <wp:simplePos x="0" y="0"/>
                <wp:positionH relativeFrom="margin">
                  <wp:posOffset>2124075</wp:posOffset>
                </wp:positionH>
                <wp:positionV relativeFrom="paragraph">
                  <wp:posOffset>294640</wp:posOffset>
                </wp:positionV>
                <wp:extent cx="3486150" cy="293370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2933700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52F70C" id="Rectangle 10" o:spid="_x0000_s1026" style="position:absolute;margin-left:167.25pt;margin-top:23.2pt;width:274.5pt;height:231pt;z-index:-25142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" fillcolor="#e0def0" stroked="f" strokeweight="1pt">
                <w10:wrap anchorx="margin"/>
              </v:rect>
            </w:pict>
          </mc:Fallback>
        </mc:AlternateContent>
      </w:r>
      <w:r w:rsidR="0062569A" w:rsidRPr="0062569A">
        <w:rPr>
          <w:noProof/>
          <w:lang w:val="en-NZ" w:eastAsia="en-NZ"/>
        </w:rPr>
        <w:drawing>
          <wp:anchor distT="0" distB="0" distL="114300" distR="114300" simplePos="0" relativeHeight="251974656" behindDoc="0" locked="0" layoutInCell="1" allowOverlap="1" wp14:anchorId="3CAD4B60" wp14:editId="6C2A0401">
            <wp:simplePos x="0" y="0"/>
            <wp:positionH relativeFrom="column">
              <wp:posOffset>-261620</wp:posOffset>
            </wp:positionH>
            <wp:positionV relativeFrom="paragraph">
              <wp:posOffset>132987</wp:posOffset>
            </wp:positionV>
            <wp:extent cx="1658620" cy="1658620"/>
            <wp:effectExtent l="0" t="0" r="0" b="0"/>
            <wp:wrapThrough wrapText="bothSides">
              <wp:wrapPolygon edited="0">
                <wp:start x="0" y="0"/>
                <wp:lineTo x="0" y="12900"/>
                <wp:lineTo x="6202" y="16374"/>
                <wp:lineTo x="7443" y="20343"/>
                <wp:lineTo x="8435" y="20343"/>
                <wp:lineTo x="8435" y="21335"/>
                <wp:lineTo x="20343" y="21335"/>
                <wp:lineTo x="20343" y="18855"/>
                <wp:lineTo x="19103" y="16374"/>
                <wp:lineTo x="21335" y="13893"/>
                <wp:lineTo x="21335" y="13149"/>
                <wp:lineTo x="17862" y="8435"/>
                <wp:lineTo x="17862" y="0"/>
                <wp:lineTo x="0" y="0"/>
              </wp:wrapPolygon>
            </wp:wrapThrough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CF0E8" w14:textId="3BA313AD" w:rsidR="0079679A" w:rsidRDefault="0079679A" w:rsidP="00035399">
      <w:pPr>
        <w:pStyle w:val="ListParagraph"/>
        <w:numPr>
          <w:ilvl w:val="0"/>
          <w:numId w:val="0"/>
        </w:numPr>
        <w:tabs>
          <w:tab w:val="center" w:pos="5392"/>
        </w:tabs>
        <w:spacing w:before="0"/>
        <w:ind w:left="3686"/>
      </w:pPr>
      <w:r w:rsidRPr="00711DD6">
        <w:rPr>
          <w:b/>
        </w:rPr>
        <w:t>Autonomy</w:t>
      </w:r>
      <w:r>
        <w:rPr>
          <w:b/>
        </w:rPr>
        <w:t xml:space="preserve"> </w:t>
      </w:r>
      <w:r w:rsidRPr="0079679A">
        <w:t>means</w:t>
      </w:r>
      <w:r>
        <w:t>:</w:t>
      </w:r>
      <w:r w:rsidR="00035399">
        <w:tab/>
      </w:r>
    </w:p>
    <w:p w14:paraId="046FFE06" w14:textId="13158B7F" w:rsidR="0079679A" w:rsidRDefault="0079679A" w:rsidP="007177C7">
      <w:pPr>
        <w:pStyle w:val="ListParagraph"/>
        <w:numPr>
          <w:ilvl w:val="0"/>
          <w:numId w:val="0"/>
        </w:numPr>
        <w:spacing w:before="0"/>
        <w:ind w:left="3686"/>
      </w:pPr>
    </w:p>
    <w:p w14:paraId="391B5B9F" w14:textId="51CEB320" w:rsidR="0079679A" w:rsidRDefault="002F67E0" w:rsidP="0079679A">
      <w:pPr>
        <w:pStyle w:val="ListParagraph"/>
        <w:numPr>
          <w:ilvl w:val="0"/>
          <w:numId w:val="39"/>
        </w:numPr>
        <w:spacing w:before="0"/>
        <w:ind w:left="4253" w:hanging="567"/>
      </w:pPr>
      <w:r>
        <w:t xml:space="preserve">having </w:t>
      </w:r>
      <w:r w:rsidR="0079679A">
        <w:t xml:space="preserve">choices </w:t>
      </w:r>
    </w:p>
    <w:p w14:paraId="4F3A11B2" w14:textId="7C40AC7E" w:rsidR="0079679A" w:rsidRDefault="0079679A" w:rsidP="00035399">
      <w:pPr>
        <w:pStyle w:val="ListParagraph"/>
        <w:numPr>
          <w:ilvl w:val="0"/>
          <w:numId w:val="0"/>
        </w:numPr>
        <w:spacing w:before="0"/>
        <w:ind w:left="4253"/>
        <w:jc w:val="center"/>
      </w:pPr>
    </w:p>
    <w:p w14:paraId="0D3F1126" w14:textId="58265103" w:rsidR="0079679A" w:rsidRDefault="0062569A" w:rsidP="0062569A">
      <w:pPr>
        <w:pStyle w:val="ListParagraph"/>
        <w:numPr>
          <w:ilvl w:val="0"/>
          <w:numId w:val="39"/>
        </w:numPr>
        <w:spacing w:before="0"/>
        <w:ind w:left="4253" w:hanging="567"/>
      </w:pPr>
      <w:r w:rsidRPr="0062569A">
        <w:rPr>
          <w:noProof/>
          <w:lang w:val="en-NZ" w:eastAsia="en-NZ"/>
        </w:rPr>
        <w:drawing>
          <wp:anchor distT="0" distB="0" distL="114300" distR="114300" simplePos="0" relativeHeight="251978752" behindDoc="0" locked="0" layoutInCell="1" allowOverlap="1" wp14:anchorId="48B18694" wp14:editId="7A9063A6">
            <wp:simplePos x="0" y="0"/>
            <wp:positionH relativeFrom="column">
              <wp:posOffset>-248285</wp:posOffset>
            </wp:positionH>
            <wp:positionV relativeFrom="paragraph">
              <wp:posOffset>203835</wp:posOffset>
            </wp:positionV>
            <wp:extent cx="1515110" cy="1515110"/>
            <wp:effectExtent l="0" t="0" r="8890" b="0"/>
            <wp:wrapThrough wrapText="bothSides">
              <wp:wrapPolygon edited="0">
                <wp:start x="11135" y="272"/>
                <wp:lineTo x="8691" y="1901"/>
                <wp:lineTo x="8419" y="3259"/>
                <wp:lineTo x="9234" y="5160"/>
                <wp:lineTo x="6518" y="5975"/>
                <wp:lineTo x="4617" y="7876"/>
                <wp:lineTo x="4617" y="9505"/>
                <wp:lineTo x="2987" y="11135"/>
                <wp:lineTo x="1086" y="13579"/>
                <wp:lineTo x="0" y="21184"/>
                <wp:lineTo x="20912" y="21184"/>
                <wp:lineTo x="21455" y="17110"/>
                <wp:lineTo x="21455" y="11678"/>
                <wp:lineTo x="17653" y="9505"/>
                <wp:lineTo x="17110" y="3531"/>
                <wp:lineTo x="16295" y="1630"/>
                <wp:lineTo x="14394" y="272"/>
                <wp:lineTo x="11135" y="272"/>
              </wp:wrapPolygon>
            </wp:wrapThrough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7E0">
        <w:t xml:space="preserve">having </w:t>
      </w:r>
      <w:r w:rsidR="0079679A">
        <w:t>a say in what is happening</w:t>
      </w:r>
    </w:p>
    <w:p w14:paraId="25D0F622" w14:textId="53AC80B9" w:rsidR="0079679A" w:rsidRDefault="008707F8" w:rsidP="0079679A">
      <w:pPr>
        <w:pStyle w:val="ListParagraph"/>
      </w:pPr>
      <w:r>
        <w:t xml:space="preserve">taking part in making </w:t>
      </w:r>
      <w:r w:rsidR="0079679A">
        <w:t>decisions.</w:t>
      </w:r>
    </w:p>
    <w:p w14:paraId="1A7D21F6" w14:textId="77777777" w:rsidR="0079679A" w:rsidRPr="0079679A" w:rsidRDefault="0079679A" w:rsidP="0079679A">
      <w:pPr>
        <w:pStyle w:val="ListParagraph"/>
        <w:numPr>
          <w:ilvl w:val="0"/>
          <w:numId w:val="0"/>
        </w:numPr>
        <w:spacing w:before="0"/>
        <w:ind w:left="4253"/>
      </w:pPr>
    </w:p>
    <w:p w14:paraId="1D4B0110" w14:textId="77777777" w:rsidR="0079679A" w:rsidRDefault="0079679A" w:rsidP="007177C7">
      <w:pPr>
        <w:pStyle w:val="ListParagraph"/>
        <w:numPr>
          <w:ilvl w:val="0"/>
          <w:numId w:val="0"/>
        </w:numPr>
        <w:spacing w:before="0"/>
        <w:ind w:left="3686"/>
        <w:rPr>
          <w:b/>
        </w:rPr>
      </w:pPr>
    </w:p>
    <w:p w14:paraId="5F4ADF3E" w14:textId="77777777" w:rsidR="0079679A" w:rsidRDefault="0079679A" w:rsidP="007177C7">
      <w:pPr>
        <w:pStyle w:val="ListParagraph"/>
        <w:numPr>
          <w:ilvl w:val="0"/>
          <w:numId w:val="0"/>
        </w:numPr>
        <w:spacing w:before="0"/>
        <w:ind w:left="3686"/>
        <w:rPr>
          <w:b/>
        </w:rPr>
      </w:pPr>
    </w:p>
    <w:p w14:paraId="6EC7075E" w14:textId="16903023" w:rsidR="00780D25" w:rsidRDefault="00780D25" w:rsidP="007177C7">
      <w:pPr>
        <w:pStyle w:val="ListParagraph"/>
        <w:numPr>
          <w:ilvl w:val="0"/>
          <w:numId w:val="0"/>
        </w:numPr>
        <w:spacing w:before="0"/>
        <w:ind w:left="3686"/>
        <w:rPr>
          <w:b/>
        </w:rPr>
      </w:pPr>
      <w:r w:rsidRPr="007177C7">
        <w:rPr>
          <w:b/>
          <w:sz w:val="36"/>
        </w:rPr>
        <w:lastRenderedPageBreak/>
        <w:t>Framework change 5</w:t>
      </w:r>
      <w:r>
        <w:rPr>
          <w:b/>
        </w:rPr>
        <w:t>:</w:t>
      </w:r>
    </w:p>
    <w:p w14:paraId="6472A4F2" w14:textId="34937599" w:rsidR="007177C7" w:rsidRPr="007177C7" w:rsidRDefault="0062569A" w:rsidP="00797DFC">
      <w:pPr>
        <w:pStyle w:val="ListParagraph"/>
        <w:numPr>
          <w:ilvl w:val="0"/>
          <w:numId w:val="0"/>
        </w:numPr>
        <w:spacing w:before="0"/>
        <w:ind w:left="4253"/>
        <w:rPr>
          <w:b/>
          <w:szCs w:val="32"/>
        </w:rPr>
      </w:pPr>
      <w:r w:rsidRPr="0062569A">
        <w:rPr>
          <w:b/>
          <w:noProof/>
          <w:szCs w:val="32"/>
          <w:lang w:val="en-NZ" w:eastAsia="en-NZ"/>
        </w:rPr>
        <w:drawing>
          <wp:anchor distT="0" distB="0" distL="114300" distR="114300" simplePos="0" relativeHeight="251979776" behindDoc="0" locked="0" layoutInCell="1" allowOverlap="1" wp14:anchorId="104AFDB7" wp14:editId="104BD078">
            <wp:simplePos x="0" y="0"/>
            <wp:positionH relativeFrom="column">
              <wp:posOffset>-104775</wp:posOffset>
            </wp:positionH>
            <wp:positionV relativeFrom="paragraph">
              <wp:posOffset>258717</wp:posOffset>
            </wp:positionV>
            <wp:extent cx="1449705" cy="1449705"/>
            <wp:effectExtent l="0" t="0" r="0" b="0"/>
            <wp:wrapThrough wrapText="bothSides">
              <wp:wrapPolygon edited="0">
                <wp:start x="9367" y="284"/>
                <wp:lineTo x="5677" y="852"/>
                <wp:lineTo x="1135" y="3406"/>
                <wp:lineTo x="0" y="8231"/>
                <wp:lineTo x="852" y="19017"/>
                <wp:lineTo x="2555" y="20720"/>
                <wp:lineTo x="2838" y="21288"/>
                <wp:lineTo x="18733" y="21288"/>
                <wp:lineTo x="19017" y="19017"/>
                <wp:lineTo x="21288" y="17314"/>
                <wp:lineTo x="21288" y="15895"/>
                <wp:lineTo x="20152" y="14476"/>
                <wp:lineTo x="21004" y="9934"/>
                <wp:lineTo x="21288" y="6812"/>
                <wp:lineTo x="21288" y="2838"/>
                <wp:lineTo x="17314" y="1135"/>
                <wp:lineTo x="11353" y="284"/>
                <wp:lineTo x="9367" y="284"/>
              </wp:wrapPolygon>
            </wp:wrapThrough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EC53D" w14:textId="7D2CF137" w:rsidR="00711DD6" w:rsidRPr="007177C7" w:rsidRDefault="0094697D" w:rsidP="007177C7">
      <w:pPr>
        <w:pStyle w:val="ListParagraph"/>
        <w:numPr>
          <w:ilvl w:val="0"/>
          <w:numId w:val="0"/>
        </w:numPr>
        <w:spacing w:before="0"/>
        <w:ind w:left="3686"/>
        <w:rPr>
          <w:szCs w:val="32"/>
        </w:rPr>
      </w:pPr>
      <w:r w:rsidRPr="0094697D">
        <w:rPr>
          <w:szCs w:val="32"/>
        </w:rPr>
        <w:t>Having a</w:t>
      </w:r>
      <w:r>
        <w:rPr>
          <w:b/>
          <w:szCs w:val="32"/>
        </w:rPr>
        <w:t xml:space="preserve"> s</w:t>
      </w:r>
      <w:r w:rsidR="00045598" w:rsidRPr="007177C7">
        <w:rPr>
          <w:b/>
          <w:szCs w:val="32"/>
        </w:rPr>
        <w:t>afe effective practice</w:t>
      </w:r>
      <w:r w:rsidR="00045598" w:rsidRPr="007177C7">
        <w:rPr>
          <w:szCs w:val="32"/>
        </w:rPr>
        <w:t xml:space="preserve"> which means that staff are support</w:t>
      </w:r>
      <w:r w:rsidR="00043F06">
        <w:rPr>
          <w:szCs w:val="32"/>
        </w:rPr>
        <w:t>ed</w:t>
      </w:r>
      <w:r w:rsidR="00045598" w:rsidRPr="007177C7">
        <w:rPr>
          <w:szCs w:val="32"/>
        </w:rPr>
        <w:t xml:space="preserve"> to work in a way that:</w:t>
      </w:r>
    </w:p>
    <w:p w14:paraId="2651692A" w14:textId="77777777" w:rsidR="00797DFC" w:rsidRPr="007177C7" w:rsidRDefault="00797DFC" w:rsidP="00797DFC">
      <w:pPr>
        <w:pStyle w:val="ListParagraph"/>
        <w:numPr>
          <w:ilvl w:val="0"/>
          <w:numId w:val="0"/>
        </w:numPr>
        <w:spacing w:before="0"/>
        <w:ind w:left="4253"/>
        <w:rPr>
          <w:szCs w:val="32"/>
        </w:rPr>
      </w:pPr>
    </w:p>
    <w:p w14:paraId="1C3C25FC" w14:textId="0A3E53AE" w:rsidR="00045598" w:rsidRPr="007177C7" w:rsidRDefault="00643DA0" w:rsidP="007177C7">
      <w:pPr>
        <w:pStyle w:val="ListParagraph"/>
        <w:numPr>
          <w:ilvl w:val="0"/>
          <w:numId w:val="27"/>
        </w:numPr>
        <w:spacing w:before="0"/>
        <w:ind w:left="4253" w:hanging="567"/>
        <w:rPr>
          <w:szCs w:val="32"/>
        </w:rPr>
      </w:pPr>
      <w:r w:rsidRPr="007177C7">
        <w:rPr>
          <w:szCs w:val="32"/>
        </w:rPr>
        <w:t>is</w:t>
      </w:r>
      <w:r>
        <w:rPr>
          <w:noProof/>
          <w:szCs w:val="32"/>
          <w:lang w:val="en-NZ" w:eastAsia="en-NZ"/>
        </w:rPr>
        <w:t xml:space="preserve"> </w:t>
      </w:r>
      <w:r w:rsidR="0068484B">
        <w:rPr>
          <w:noProof/>
          <w:szCs w:val="32"/>
          <w:lang w:val="en-NZ" w:eastAsia="en-NZ"/>
        </w:rPr>
        <w:drawing>
          <wp:anchor distT="0" distB="0" distL="114300" distR="114300" simplePos="0" relativeHeight="251980800" behindDoc="0" locked="0" layoutInCell="1" allowOverlap="1" wp14:anchorId="67B5E995" wp14:editId="47893421">
            <wp:simplePos x="0" y="0"/>
            <wp:positionH relativeFrom="column">
              <wp:posOffset>-104684</wp:posOffset>
            </wp:positionH>
            <wp:positionV relativeFrom="paragraph">
              <wp:posOffset>426085</wp:posOffset>
            </wp:positionV>
            <wp:extent cx="1815738" cy="1387123"/>
            <wp:effectExtent l="0" t="0" r="0" b="3810"/>
            <wp:wrapThrough wrapText="bothSides">
              <wp:wrapPolygon edited="0">
                <wp:start x="0" y="0"/>
                <wp:lineTo x="0" y="21363"/>
                <wp:lineTo x="21305" y="21363"/>
                <wp:lineTo x="21305" y="0"/>
                <wp:lineTo x="0" y="0"/>
              </wp:wrapPolygon>
            </wp:wrapThrough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Different Greetings_Culture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738" cy="138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598" w:rsidRPr="007177C7">
        <w:rPr>
          <w:szCs w:val="32"/>
        </w:rPr>
        <w:t xml:space="preserve">best practice / </w:t>
      </w:r>
      <w:r>
        <w:rPr>
          <w:szCs w:val="32"/>
        </w:rPr>
        <w:t xml:space="preserve">the </w:t>
      </w:r>
      <w:r w:rsidR="00045598" w:rsidRPr="007177C7">
        <w:rPr>
          <w:szCs w:val="32"/>
        </w:rPr>
        <w:t>best way of doing things</w:t>
      </w:r>
      <w:r w:rsidR="0079679A">
        <w:rPr>
          <w:szCs w:val="32"/>
        </w:rPr>
        <w:t xml:space="preserve"> safely</w:t>
      </w:r>
    </w:p>
    <w:p w14:paraId="4A89F117" w14:textId="3111A1DF" w:rsidR="00797DFC" w:rsidRPr="007177C7" w:rsidRDefault="00797DFC" w:rsidP="007177C7">
      <w:pPr>
        <w:pStyle w:val="ListParagraph"/>
        <w:numPr>
          <w:ilvl w:val="0"/>
          <w:numId w:val="0"/>
        </w:numPr>
        <w:spacing w:before="0"/>
        <w:ind w:left="4253"/>
        <w:rPr>
          <w:szCs w:val="32"/>
        </w:rPr>
      </w:pPr>
    </w:p>
    <w:p w14:paraId="28F2D034" w14:textId="57AE1CB2" w:rsidR="00045598" w:rsidRPr="007177C7" w:rsidRDefault="0094697D" w:rsidP="007177C7">
      <w:pPr>
        <w:pStyle w:val="ListParagraph"/>
        <w:numPr>
          <w:ilvl w:val="0"/>
          <w:numId w:val="27"/>
        </w:numPr>
        <w:spacing w:before="0"/>
        <w:ind w:left="4253" w:hanging="567"/>
        <w:rPr>
          <w:szCs w:val="32"/>
        </w:rPr>
      </w:pPr>
      <w:r>
        <w:rPr>
          <w:szCs w:val="32"/>
        </w:rPr>
        <w:t>matches</w:t>
      </w:r>
      <w:r w:rsidR="00045598" w:rsidRPr="007177C7">
        <w:rPr>
          <w:szCs w:val="32"/>
        </w:rPr>
        <w:t xml:space="preserve"> the </w:t>
      </w:r>
      <w:r w:rsidR="00045598" w:rsidRPr="007177C7">
        <w:rPr>
          <w:b/>
          <w:szCs w:val="32"/>
        </w:rPr>
        <w:t>cultur</w:t>
      </w:r>
      <w:r>
        <w:rPr>
          <w:b/>
          <w:szCs w:val="32"/>
        </w:rPr>
        <w:t>e</w:t>
      </w:r>
      <w:r w:rsidR="00045598" w:rsidRPr="007177C7">
        <w:rPr>
          <w:szCs w:val="32"/>
        </w:rPr>
        <w:t xml:space="preserve"> </w:t>
      </w:r>
      <w:r w:rsidR="00643DA0">
        <w:rPr>
          <w:szCs w:val="32"/>
        </w:rPr>
        <w:t>of</w:t>
      </w:r>
      <w:r w:rsidR="00643DA0" w:rsidRPr="007177C7">
        <w:rPr>
          <w:szCs w:val="32"/>
        </w:rPr>
        <w:t xml:space="preserve"> </w:t>
      </w:r>
      <w:r w:rsidR="00045598" w:rsidRPr="007177C7">
        <w:rPr>
          <w:szCs w:val="32"/>
        </w:rPr>
        <w:t xml:space="preserve">each care recipient. </w:t>
      </w:r>
    </w:p>
    <w:p w14:paraId="062A345C" w14:textId="3BAF1383" w:rsidR="00797DFC" w:rsidRPr="0094697D" w:rsidRDefault="00797DFC" w:rsidP="00797DFC">
      <w:pPr>
        <w:rPr>
          <w:szCs w:val="32"/>
        </w:rPr>
      </w:pPr>
    </w:p>
    <w:p w14:paraId="1C275C41" w14:textId="56FB3747" w:rsidR="00780D25" w:rsidRPr="0094697D" w:rsidRDefault="00035399" w:rsidP="00035399">
      <w:pPr>
        <w:tabs>
          <w:tab w:val="left" w:pos="5625"/>
        </w:tabs>
        <w:ind w:left="0"/>
        <w:rPr>
          <w:rFonts w:cs="Arial"/>
          <w:b/>
          <w:bCs/>
          <w:szCs w:val="32"/>
        </w:rPr>
      </w:pPr>
      <w:r w:rsidRPr="0094697D">
        <w:rPr>
          <w:rFonts w:eastAsia="Calibri" w:cs="Arial"/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49F29EDB" wp14:editId="676DFC22">
                <wp:simplePos x="0" y="0"/>
                <wp:positionH relativeFrom="margin">
                  <wp:posOffset>2590800</wp:posOffset>
                </wp:positionH>
                <wp:positionV relativeFrom="paragraph">
                  <wp:posOffset>256540</wp:posOffset>
                </wp:positionV>
                <wp:extent cx="3171825" cy="2581275"/>
                <wp:effectExtent l="0" t="0" r="9525" b="9525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2581275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8CAA7D" id="Rectangle 248" o:spid="_x0000_s1026" style="position:absolute;margin-left:204pt;margin-top:20.2pt;width:249.75pt;height:203.25pt;z-index:-25147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" fillcolor="#e0def0" stroked="f" strokeweight="1pt">
                <w10:wrap anchorx="margin"/>
              </v:rect>
            </w:pict>
          </mc:Fallback>
        </mc:AlternateContent>
      </w:r>
      <w:r w:rsidR="0094697D" w:rsidRPr="0094697D">
        <w:rPr>
          <w:rFonts w:cs="Arial"/>
          <w:b/>
          <w:bCs/>
          <w:noProof/>
          <w:szCs w:val="32"/>
          <w:lang w:val="en-NZ" w:eastAsia="en-NZ"/>
        </w:rPr>
        <w:drawing>
          <wp:anchor distT="0" distB="0" distL="114300" distR="114300" simplePos="0" relativeHeight="251999232" behindDoc="0" locked="0" layoutInCell="1" allowOverlap="1" wp14:anchorId="60B3BC8F" wp14:editId="7E847BB3">
            <wp:simplePos x="0" y="0"/>
            <wp:positionH relativeFrom="column">
              <wp:posOffset>112395</wp:posOffset>
            </wp:positionH>
            <wp:positionV relativeFrom="paragraph">
              <wp:posOffset>65405</wp:posOffset>
            </wp:positionV>
            <wp:extent cx="1410789" cy="1631818"/>
            <wp:effectExtent l="0" t="0" r="0" b="6985"/>
            <wp:wrapThrough wrapText="bothSides">
              <wp:wrapPolygon edited="0">
                <wp:start x="0" y="0"/>
                <wp:lineTo x="0" y="21440"/>
                <wp:lineTo x="21299" y="21440"/>
                <wp:lineTo x="21299" y="0"/>
                <wp:lineTo x="0" y="0"/>
              </wp:wrapPolygon>
            </wp:wrapThrough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Marae_meeting_Maori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789" cy="1631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bCs/>
          <w:szCs w:val="32"/>
        </w:rPr>
        <w:tab/>
      </w:r>
      <w:r>
        <w:rPr>
          <w:rFonts w:cs="Arial"/>
          <w:b/>
          <w:bCs/>
          <w:szCs w:val="32"/>
        </w:rPr>
        <w:tab/>
      </w:r>
    </w:p>
    <w:p w14:paraId="2D0AF13F" w14:textId="76AD9D66" w:rsidR="007177C7" w:rsidRPr="007177C7" w:rsidRDefault="00045598" w:rsidP="0094697D">
      <w:pPr>
        <w:ind w:left="4253"/>
        <w:rPr>
          <w:rFonts w:cs="Arial"/>
          <w:szCs w:val="32"/>
        </w:rPr>
      </w:pPr>
      <w:r w:rsidRPr="007177C7">
        <w:rPr>
          <w:rFonts w:cs="Arial"/>
          <w:b/>
          <w:bCs/>
          <w:szCs w:val="32"/>
        </w:rPr>
        <w:t>Culture</w:t>
      </w:r>
      <w:r w:rsidRPr="007177C7">
        <w:rPr>
          <w:rFonts w:cs="Arial"/>
          <w:szCs w:val="32"/>
        </w:rPr>
        <w:t>:</w:t>
      </w:r>
    </w:p>
    <w:p w14:paraId="17D5CA3E" w14:textId="4305F9E9" w:rsidR="00045598" w:rsidRPr="007177C7" w:rsidRDefault="00045598" w:rsidP="00035399">
      <w:pPr>
        <w:tabs>
          <w:tab w:val="left" w:pos="3960"/>
        </w:tabs>
        <w:rPr>
          <w:rFonts w:cs="Arial"/>
          <w:szCs w:val="32"/>
        </w:rPr>
      </w:pPr>
      <w:r w:rsidRPr="007177C7">
        <w:rPr>
          <w:rFonts w:cs="Arial"/>
          <w:szCs w:val="32"/>
        </w:rPr>
        <w:t xml:space="preserve"> </w:t>
      </w:r>
      <w:r w:rsidR="00035399">
        <w:rPr>
          <w:rFonts w:cs="Arial"/>
          <w:szCs w:val="32"/>
        </w:rPr>
        <w:tab/>
      </w:r>
    </w:p>
    <w:p w14:paraId="7FBC6384" w14:textId="069493B2" w:rsidR="00045598" w:rsidRPr="007177C7" w:rsidRDefault="007177C7" w:rsidP="0094697D">
      <w:pPr>
        <w:pStyle w:val="ListParagraph"/>
        <w:numPr>
          <w:ilvl w:val="5"/>
          <w:numId w:val="28"/>
        </w:numPr>
        <w:spacing w:before="0"/>
        <w:ind w:left="4820" w:hanging="567"/>
        <w:rPr>
          <w:rFonts w:cs="Arial"/>
          <w:szCs w:val="32"/>
        </w:rPr>
      </w:pPr>
      <w:r>
        <w:rPr>
          <w:rFonts w:cs="Arial"/>
          <w:szCs w:val="32"/>
        </w:rPr>
        <w:t xml:space="preserve">is a way of </w:t>
      </w:r>
      <w:r w:rsidR="00045598" w:rsidRPr="007177C7">
        <w:rPr>
          <w:rFonts w:cs="Arial"/>
          <w:szCs w:val="32"/>
        </w:rPr>
        <w:t>thinking that a group of people share</w:t>
      </w:r>
    </w:p>
    <w:p w14:paraId="7942CB97" w14:textId="79037864" w:rsidR="00045598" w:rsidRPr="007177C7" w:rsidRDefault="0094697D" w:rsidP="0094697D">
      <w:pPr>
        <w:ind w:left="4820"/>
        <w:rPr>
          <w:rFonts w:cs="Arial"/>
          <w:szCs w:val="32"/>
        </w:rPr>
      </w:pPr>
      <w:r w:rsidRPr="007177C7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32320" behindDoc="0" locked="0" layoutInCell="1" allowOverlap="1" wp14:anchorId="0FA23DC4" wp14:editId="416B2C0A">
            <wp:simplePos x="0" y="0"/>
            <wp:positionH relativeFrom="margin">
              <wp:posOffset>-45720</wp:posOffset>
            </wp:positionH>
            <wp:positionV relativeFrom="paragraph">
              <wp:posOffset>231775</wp:posOffset>
            </wp:positionV>
            <wp:extent cx="1836420" cy="136207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9D7B3" w14:textId="578734DA" w:rsidR="0094697D" w:rsidRDefault="007177C7" w:rsidP="0094697D">
      <w:pPr>
        <w:pStyle w:val="ListParagraph"/>
        <w:numPr>
          <w:ilvl w:val="0"/>
          <w:numId w:val="28"/>
        </w:numPr>
        <w:spacing w:before="0"/>
        <w:ind w:left="4820" w:hanging="567"/>
        <w:rPr>
          <w:rFonts w:cs="Arial"/>
          <w:szCs w:val="32"/>
        </w:rPr>
      </w:pPr>
      <w:r>
        <w:rPr>
          <w:rFonts w:cs="Arial"/>
          <w:szCs w:val="32"/>
        </w:rPr>
        <w:t>is a way</w:t>
      </w:r>
      <w:r w:rsidR="00F808AA">
        <w:rPr>
          <w:rFonts w:cs="Arial"/>
          <w:szCs w:val="32"/>
        </w:rPr>
        <w:t xml:space="preserve"> of</w:t>
      </w:r>
      <w:r>
        <w:rPr>
          <w:rFonts w:cs="Arial"/>
          <w:szCs w:val="32"/>
        </w:rPr>
        <w:t xml:space="preserve"> doing things as a group</w:t>
      </w:r>
      <w:r w:rsidR="0094697D">
        <w:rPr>
          <w:rFonts w:cs="Arial"/>
          <w:szCs w:val="32"/>
        </w:rPr>
        <w:t>.</w:t>
      </w:r>
    </w:p>
    <w:p w14:paraId="7CCA8162" w14:textId="77777777" w:rsidR="0094697D" w:rsidRDefault="0094697D">
      <w:pPr>
        <w:spacing w:line="240" w:lineRule="auto"/>
        <w:ind w:left="0"/>
        <w:rPr>
          <w:rFonts w:eastAsiaTheme="minorHAnsi" w:cs="Arial"/>
          <w:szCs w:val="32"/>
          <w:lang w:val="en-GB"/>
        </w:rPr>
      </w:pPr>
      <w:r>
        <w:rPr>
          <w:rFonts w:cs="Arial"/>
          <w:szCs w:val="32"/>
        </w:rPr>
        <w:br w:type="page"/>
      </w:r>
    </w:p>
    <w:p w14:paraId="0CEBE738" w14:textId="77777777" w:rsidR="00166EAB" w:rsidRPr="00570380" w:rsidRDefault="00166EAB" w:rsidP="007F76E7">
      <w:pPr>
        <w:pStyle w:val="Heading1"/>
        <w:pBdr>
          <w:top w:val="single" w:sz="18" w:space="10" w:color="7030A0"/>
          <w:left w:val="single" w:sz="18" w:space="4" w:color="7030A0"/>
          <w:bottom w:val="single" w:sz="18" w:space="0" w:color="7030A0"/>
          <w:right w:val="single" w:sz="18" w:space="4" w:color="7030A0"/>
        </w:pBdr>
        <w:rPr>
          <w:noProof/>
          <w:lang w:val="en-NZ" w:eastAsia="en-NZ"/>
        </w:rPr>
      </w:pPr>
      <w:r>
        <w:rPr>
          <w:noProof/>
          <w:lang w:val="en-NZ" w:eastAsia="en-NZ"/>
        </w:rPr>
        <w:lastRenderedPageBreak/>
        <w:t>What happens next?</w:t>
      </w:r>
    </w:p>
    <w:p w14:paraId="511217B9" w14:textId="77777777" w:rsidR="00767AE7" w:rsidRDefault="00767AE7" w:rsidP="00166EAB">
      <w:pPr>
        <w:ind w:left="4253" w:hanging="567"/>
        <w:rPr>
          <w:rFonts w:cs="Arial"/>
          <w:szCs w:val="32"/>
        </w:rPr>
      </w:pPr>
    </w:p>
    <w:p w14:paraId="3E24FFE1" w14:textId="2FD28F17" w:rsidR="00767AE7" w:rsidRDefault="0068484B" w:rsidP="00166EAB">
      <w:pPr>
        <w:ind w:left="4253" w:hanging="567"/>
        <w:rPr>
          <w:rFonts w:cs="Arial"/>
          <w:szCs w:val="32"/>
        </w:rPr>
      </w:pPr>
      <w:r w:rsidRPr="0068484B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81824" behindDoc="0" locked="0" layoutInCell="1" allowOverlap="1" wp14:anchorId="5D812F84" wp14:editId="13491665">
            <wp:simplePos x="0" y="0"/>
            <wp:positionH relativeFrom="column">
              <wp:posOffset>-143873</wp:posOffset>
            </wp:positionH>
            <wp:positionV relativeFrom="paragraph">
              <wp:posOffset>262981</wp:posOffset>
            </wp:positionV>
            <wp:extent cx="1743710" cy="1743710"/>
            <wp:effectExtent l="0" t="0" r="0" b="0"/>
            <wp:wrapThrough wrapText="bothSides">
              <wp:wrapPolygon edited="0">
                <wp:start x="3068" y="236"/>
                <wp:lineTo x="2832" y="1416"/>
                <wp:lineTo x="2596" y="19586"/>
                <wp:lineTo x="3304" y="21238"/>
                <wp:lineTo x="19350" y="21238"/>
                <wp:lineTo x="19114" y="236"/>
                <wp:lineTo x="3068" y="236"/>
              </wp:wrapPolygon>
            </wp:wrapThrough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93541" w14:textId="202E6B2E" w:rsidR="00767AE7" w:rsidRDefault="00767AE7" w:rsidP="00767AE7">
      <w:pPr>
        <w:rPr>
          <w:rFonts w:cs="Arial"/>
          <w:szCs w:val="32"/>
        </w:rPr>
      </w:pPr>
      <w:r>
        <w:rPr>
          <w:rFonts w:cs="Arial"/>
          <w:szCs w:val="32"/>
        </w:rPr>
        <w:t>For each of the Framework changes there is a plan of things that need to be done:</w:t>
      </w:r>
    </w:p>
    <w:p w14:paraId="40FCC246" w14:textId="77777777" w:rsidR="00767AE7" w:rsidRPr="00767AE7" w:rsidRDefault="00767AE7" w:rsidP="00767AE7">
      <w:pPr>
        <w:pStyle w:val="ListParagraph"/>
        <w:numPr>
          <w:ilvl w:val="0"/>
          <w:numId w:val="29"/>
        </w:numPr>
        <w:ind w:left="4253" w:hanging="567"/>
        <w:rPr>
          <w:rFonts w:asciiTheme="majorHAnsi" w:eastAsiaTheme="majorEastAsia" w:hAnsiTheme="majorHAnsi" w:cstheme="majorBidi"/>
          <w:color w:val="1F3763" w:themeColor="accent1" w:themeShade="7F"/>
          <w:szCs w:val="32"/>
        </w:rPr>
      </w:pPr>
      <w:r w:rsidRPr="00767AE7">
        <w:rPr>
          <w:rFonts w:cs="Arial"/>
          <w:szCs w:val="32"/>
        </w:rPr>
        <w:t>over the next 5 years</w:t>
      </w:r>
    </w:p>
    <w:p w14:paraId="3BB5D218" w14:textId="0E09324D" w:rsidR="00767AE7" w:rsidRPr="003479B0" w:rsidRDefault="0068484B" w:rsidP="00767AE7">
      <w:pPr>
        <w:pStyle w:val="ListParagraph"/>
        <w:numPr>
          <w:ilvl w:val="0"/>
          <w:numId w:val="0"/>
        </w:numPr>
        <w:ind w:left="4253"/>
        <w:rPr>
          <w:rFonts w:asciiTheme="majorHAnsi" w:eastAsiaTheme="majorEastAsia" w:hAnsiTheme="majorHAnsi" w:cstheme="majorBidi"/>
          <w:b/>
          <w:color w:val="1F3763" w:themeColor="accent1" w:themeShade="7F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83872" behindDoc="1" locked="0" layoutInCell="1" allowOverlap="1" wp14:anchorId="2C489E27" wp14:editId="75ECD237">
            <wp:simplePos x="0" y="0"/>
            <wp:positionH relativeFrom="column">
              <wp:posOffset>0</wp:posOffset>
            </wp:positionH>
            <wp:positionV relativeFrom="paragraph">
              <wp:posOffset>145868</wp:posOffset>
            </wp:positionV>
            <wp:extent cx="1358265" cy="1358265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rward direction point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AE7" w:rsidRPr="003479B0">
        <w:rPr>
          <w:rFonts w:cs="Arial"/>
          <w:b/>
          <w:szCs w:val="32"/>
        </w:rPr>
        <w:t>and</w:t>
      </w:r>
    </w:p>
    <w:p w14:paraId="13002C18" w14:textId="146874CE" w:rsidR="00767AE7" w:rsidRPr="00767AE7" w:rsidRDefault="00767AE7" w:rsidP="0068484B">
      <w:pPr>
        <w:pStyle w:val="ListParagraph"/>
        <w:numPr>
          <w:ilvl w:val="0"/>
          <w:numId w:val="29"/>
        </w:numPr>
        <w:ind w:left="4253" w:hanging="567"/>
        <w:rPr>
          <w:rFonts w:asciiTheme="majorHAnsi" w:eastAsiaTheme="majorEastAsia" w:hAnsiTheme="majorHAnsi" w:cstheme="majorBidi"/>
          <w:color w:val="1F3763" w:themeColor="accent1" w:themeShade="7F"/>
          <w:szCs w:val="32"/>
        </w:rPr>
      </w:pPr>
      <w:r>
        <w:rPr>
          <w:rFonts w:cs="Arial"/>
          <w:szCs w:val="32"/>
        </w:rPr>
        <w:t>in the year</w:t>
      </w:r>
      <w:r w:rsidR="003479B0">
        <w:rPr>
          <w:rFonts w:cs="Arial"/>
          <w:szCs w:val="32"/>
        </w:rPr>
        <w:t>s</w:t>
      </w:r>
      <w:r>
        <w:rPr>
          <w:rFonts w:cs="Arial"/>
          <w:szCs w:val="32"/>
        </w:rPr>
        <w:t xml:space="preserve"> ahead</w:t>
      </w:r>
      <w:r w:rsidR="003479B0">
        <w:rPr>
          <w:rFonts w:cs="Arial"/>
          <w:szCs w:val="32"/>
        </w:rPr>
        <w:t xml:space="preserve">. </w:t>
      </w:r>
    </w:p>
    <w:p w14:paraId="08A83DDC" w14:textId="7722CEE6" w:rsidR="003479B0" w:rsidRDefault="008D1A39" w:rsidP="00767AE7">
      <w:pPr>
        <w:pStyle w:val="ListParagraph"/>
        <w:numPr>
          <w:ilvl w:val="0"/>
          <w:numId w:val="0"/>
        </w:numPr>
        <w:ind w:left="3686"/>
        <w:rPr>
          <w:rFonts w:cs="Arial"/>
          <w:szCs w:val="32"/>
        </w:rPr>
      </w:pPr>
      <w:r w:rsidRPr="0068484B">
        <w:rPr>
          <w:rFonts w:cs="Arial"/>
          <w:b/>
          <w:noProof/>
          <w:sz w:val="36"/>
          <w:szCs w:val="32"/>
          <w:lang w:val="en-NZ" w:eastAsia="en-NZ"/>
        </w:rPr>
        <w:drawing>
          <wp:anchor distT="0" distB="0" distL="114300" distR="114300" simplePos="0" relativeHeight="251987968" behindDoc="0" locked="0" layoutInCell="1" allowOverlap="1" wp14:anchorId="0B51E2B6" wp14:editId="19498AA8">
            <wp:simplePos x="0" y="0"/>
            <wp:positionH relativeFrom="column">
              <wp:posOffset>-365125</wp:posOffset>
            </wp:positionH>
            <wp:positionV relativeFrom="paragraph">
              <wp:posOffset>629285</wp:posOffset>
            </wp:positionV>
            <wp:extent cx="901065" cy="901065"/>
            <wp:effectExtent l="0" t="0" r="0" b="0"/>
            <wp:wrapThrough wrapText="bothSides">
              <wp:wrapPolygon edited="0">
                <wp:start x="0" y="913"/>
                <wp:lineTo x="0" y="11416"/>
                <wp:lineTo x="1370" y="20093"/>
                <wp:lineTo x="19636" y="20093"/>
                <wp:lineTo x="21006" y="11416"/>
                <wp:lineTo x="21006" y="913"/>
                <wp:lineTo x="0" y="913"/>
              </wp:wrapPolygon>
            </wp:wrapThrough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84B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88992" behindDoc="0" locked="0" layoutInCell="1" allowOverlap="1" wp14:anchorId="219F824E" wp14:editId="3559207B">
            <wp:simplePos x="0" y="0"/>
            <wp:positionH relativeFrom="column">
              <wp:posOffset>698500</wp:posOffset>
            </wp:positionH>
            <wp:positionV relativeFrom="paragraph">
              <wp:posOffset>629194</wp:posOffset>
            </wp:positionV>
            <wp:extent cx="901065" cy="901065"/>
            <wp:effectExtent l="0" t="0" r="0" b="0"/>
            <wp:wrapThrough wrapText="bothSides">
              <wp:wrapPolygon edited="0">
                <wp:start x="0" y="913"/>
                <wp:lineTo x="0" y="11416"/>
                <wp:lineTo x="1370" y="20093"/>
                <wp:lineTo x="19636" y="20093"/>
                <wp:lineTo x="21006" y="11416"/>
                <wp:lineTo x="21006" y="913"/>
                <wp:lineTo x="0" y="913"/>
              </wp:wrapPolygon>
            </wp:wrapThrough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5B8A3" w14:textId="19E6D7D4" w:rsidR="0068484B" w:rsidRDefault="006305BD" w:rsidP="00767AE7">
      <w:pPr>
        <w:pStyle w:val="ListParagraph"/>
        <w:numPr>
          <w:ilvl w:val="0"/>
          <w:numId w:val="0"/>
        </w:numPr>
        <w:ind w:left="3686"/>
        <w:rPr>
          <w:rFonts w:cs="Arial"/>
          <w:szCs w:val="32"/>
        </w:rPr>
      </w:pPr>
      <w:r w:rsidRPr="00E24715">
        <w:rPr>
          <w:rFonts w:cs="Arial"/>
          <w:b/>
          <w:noProof/>
          <w:sz w:val="36"/>
          <w:szCs w:val="32"/>
          <w:lang w:val="en-NZ" w:eastAsia="en-NZ"/>
        </w:rPr>
        <w:drawing>
          <wp:anchor distT="0" distB="0" distL="114300" distR="114300" simplePos="0" relativeHeight="252001280" behindDoc="0" locked="0" layoutInCell="1" allowOverlap="1" wp14:anchorId="1A5FC370" wp14:editId="2BB5BC7C">
            <wp:simplePos x="0" y="0"/>
            <wp:positionH relativeFrom="column">
              <wp:posOffset>194945</wp:posOffset>
            </wp:positionH>
            <wp:positionV relativeFrom="paragraph">
              <wp:posOffset>939800</wp:posOffset>
            </wp:positionV>
            <wp:extent cx="848995" cy="848995"/>
            <wp:effectExtent l="0" t="0" r="8255" b="0"/>
            <wp:wrapThrough wrapText="bothSides">
              <wp:wrapPolygon edited="0">
                <wp:start x="0" y="969"/>
                <wp:lineTo x="0" y="11632"/>
                <wp:lineTo x="1454" y="20356"/>
                <wp:lineTo x="20356" y="20356"/>
                <wp:lineTo x="21325" y="11632"/>
                <wp:lineTo x="21325" y="969"/>
                <wp:lineTo x="0" y="969"/>
              </wp:wrapPolygon>
            </wp:wrapThrough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84B">
        <w:rPr>
          <w:rFonts w:cs="Arial"/>
          <w:szCs w:val="32"/>
        </w:rPr>
        <w:t xml:space="preserve">There are 3 steps that will </w:t>
      </w:r>
      <w:r w:rsidR="00B1298A">
        <w:rPr>
          <w:rFonts w:cs="Arial"/>
          <w:szCs w:val="32"/>
        </w:rPr>
        <w:t xml:space="preserve">be </w:t>
      </w:r>
      <w:r w:rsidR="0068484B">
        <w:rPr>
          <w:rFonts w:cs="Arial"/>
          <w:szCs w:val="32"/>
        </w:rPr>
        <w:t>worked on first.</w:t>
      </w:r>
    </w:p>
    <w:p w14:paraId="37CA51D5" w14:textId="1FDA6F26" w:rsidR="0068484B" w:rsidRDefault="0068484B" w:rsidP="00767AE7">
      <w:pPr>
        <w:pStyle w:val="ListParagraph"/>
        <w:numPr>
          <w:ilvl w:val="0"/>
          <w:numId w:val="0"/>
        </w:numPr>
        <w:ind w:left="3686"/>
        <w:rPr>
          <w:rFonts w:cs="Arial"/>
          <w:szCs w:val="32"/>
        </w:rPr>
      </w:pPr>
    </w:p>
    <w:p w14:paraId="06F0944D" w14:textId="77777777" w:rsidR="0068484B" w:rsidRDefault="0068484B" w:rsidP="00767AE7">
      <w:pPr>
        <w:pStyle w:val="ListParagraph"/>
        <w:numPr>
          <w:ilvl w:val="0"/>
          <w:numId w:val="0"/>
        </w:numPr>
        <w:ind w:left="3686"/>
        <w:rPr>
          <w:rFonts w:cs="Arial"/>
          <w:szCs w:val="32"/>
        </w:rPr>
      </w:pPr>
    </w:p>
    <w:p w14:paraId="4D661AD9" w14:textId="77777777" w:rsidR="0068484B" w:rsidRDefault="0068484B">
      <w:pPr>
        <w:spacing w:line="240" w:lineRule="auto"/>
        <w:ind w:left="0"/>
        <w:rPr>
          <w:rFonts w:eastAsiaTheme="minorHAnsi" w:cs="Arial"/>
          <w:szCs w:val="32"/>
          <w:lang w:val="en-GB"/>
        </w:rPr>
      </w:pPr>
      <w:r>
        <w:rPr>
          <w:rFonts w:cs="Arial"/>
          <w:szCs w:val="32"/>
        </w:rPr>
        <w:br w:type="page"/>
      </w:r>
    </w:p>
    <w:p w14:paraId="3959C9AF" w14:textId="6ACFD119" w:rsidR="003479B0" w:rsidRPr="0068484B" w:rsidRDefault="0068484B" w:rsidP="00E24715">
      <w:pPr>
        <w:pStyle w:val="ListParagraph"/>
        <w:numPr>
          <w:ilvl w:val="0"/>
          <w:numId w:val="0"/>
        </w:numPr>
        <w:ind w:left="3686" w:right="-755"/>
        <w:rPr>
          <w:rFonts w:cs="Arial"/>
          <w:b/>
          <w:szCs w:val="32"/>
        </w:rPr>
      </w:pPr>
      <w:r w:rsidRPr="0068484B">
        <w:rPr>
          <w:rFonts w:cs="Arial"/>
          <w:b/>
          <w:noProof/>
          <w:sz w:val="36"/>
          <w:szCs w:val="32"/>
          <w:lang w:val="en-NZ" w:eastAsia="en-NZ"/>
        </w:rPr>
        <w:lastRenderedPageBreak/>
        <w:drawing>
          <wp:anchor distT="0" distB="0" distL="114300" distR="114300" simplePos="0" relativeHeight="251985920" behindDoc="1" locked="0" layoutInCell="1" allowOverlap="1" wp14:anchorId="7EA01E4E" wp14:editId="2694F336">
            <wp:simplePos x="0" y="0"/>
            <wp:positionH relativeFrom="column">
              <wp:posOffset>104140</wp:posOffset>
            </wp:positionH>
            <wp:positionV relativeFrom="paragraph">
              <wp:posOffset>-169817</wp:posOffset>
            </wp:positionV>
            <wp:extent cx="1436370" cy="143637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84B">
        <w:rPr>
          <w:rFonts w:cs="Arial"/>
          <w:b/>
          <w:sz w:val="36"/>
          <w:szCs w:val="32"/>
        </w:rPr>
        <w:t>Step 1 to changing the Framework:</w:t>
      </w:r>
      <w:r w:rsidRPr="0068484B">
        <w:rPr>
          <w:rFonts w:cs="Arial"/>
          <w:b/>
          <w:szCs w:val="32"/>
        </w:rPr>
        <w:t xml:space="preserve"> </w:t>
      </w:r>
    </w:p>
    <w:p w14:paraId="0BF07899" w14:textId="008FC044" w:rsidR="003479B0" w:rsidRDefault="0033242A" w:rsidP="00E24715">
      <w:pPr>
        <w:pStyle w:val="ListParagraph"/>
        <w:numPr>
          <w:ilvl w:val="0"/>
          <w:numId w:val="0"/>
        </w:numPr>
        <w:ind w:left="3686"/>
        <w:rPr>
          <w:rFonts w:cs="Arial"/>
          <w:szCs w:val="32"/>
        </w:rPr>
      </w:pPr>
      <w:r w:rsidRPr="0094697D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93088" behindDoc="0" locked="0" layoutInCell="1" allowOverlap="1" wp14:anchorId="6E6816B5" wp14:editId="3B43293F">
            <wp:simplePos x="0" y="0"/>
            <wp:positionH relativeFrom="column">
              <wp:posOffset>-222160</wp:posOffset>
            </wp:positionH>
            <wp:positionV relativeFrom="paragraph">
              <wp:posOffset>989965</wp:posOffset>
            </wp:positionV>
            <wp:extent cx="1998345" cy="1998345"/>
            <wp:effectExtent l="0" t="0" r="1905" b="0"/>
            <wp:wrapThrough wrapText="bothSides">
              <wp:wrapPolygon edited="0">
                <wp:start x="7001" y="4736"/>
                <wp:lineTo x="1853" y="6589"/>
                <wp:lineTo x="206" y="7413"/>
                <wp:lineTo x="0" y="10296"/>
                <wp:lineTo x="206" y="16885"/>
                <wp:lineTo x="21209" y="16885"/>
                <wp:lineTo x="21415" y="10296"/>
                <wp:lineTo x="20385" y="8442"/>
                <wp:lineTo x="20797" y="6795"/>
                <wp:lineTo x="18944" y="6383"/>
                <wp:lineTo x="9060" y="4736"/>
                <wp:lineTo x="7001" y="4736"/>
              </wp:wrapPolygon>
            </wp:wrapThrough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97D" w:rsidRPr="0094697D">
        <w:rPr>
          <w:rFonts w:cs="Arial"/>
          <w:szCs w:val="32"/>
        </w:rPr>
        <w:t>Working on</w:t>
      </w:r>
      <w:r w:rsidR="0094697D">
        <w:rPr>
          <w:rFonts w:cs="Arial"/>
          <w:b/>
          <w:szCs w:val="32"/>
        </w:rPr>
        <w:t xml:space="preserve"> r</w:t>
      </w:r>
      <w:r w:rsidR="003479B0" w:rsidRPr="003479B0">
        <w:rPr>
          <w:rFonts w:cs="Arial"/>
          <w:b/>
          <w:szCs w:val="32"/>
        </w:rPr>
        <w:t>oles and responsibilities</w:t>
      </w:r>
      <w:r w:rsidR="003479B0">
        <w:rPr>
          <w:rFonts w:cs="Arial"/>
          <w:szCs w:val="32"/>
        </w:rPr>
        <w:t xml:space="preserve"> which means:</w:t>
      </w:r>
    </w:p>
    <w:p w14:paraId="234F4499" w14:textId="338D0DA7" w:rsidR="003479B0" w:rsidRDefault="003479B0" w:rsidP="0033242A">
      <w:pPr>
        <w:pStyle w:val="ListParagraph"/>
        <w:numPr>
          <w:ilvl w:val="0"/>
          <w:numId w:val="29"/>
        </w:numPr>
        <w:ind w:left="4253" w:hanging="567"/>
        <w:rPr>
          <w:rFonts w:cs="Arial"/>
          <w:szCs w:val="32"/>
        </w:rPr>
      </w:pPr>
      <w:r>
        <w:rPr>
          <w:rFonts w:cs="Arial"/>
          <w:szCs w:val="32"/>
        </w:rPr>
        <w:t>working out who does what</w:t>
      </w:r>
    </w:p>
    <w:p w14:paraId="33077235" w14:textId="021EE496" w:rsidR="003479B0" w:rsidRDefault="003479B0" w:rsidP="00E24715">
      <w:pPr>
        <w:pStyle w:val="ListParagraph"/>
        <w:numPr>
          <w:ilvl w:val="0"/>
          <w:numId w:val="29"/>
        </w:numPr>
        <w:ind w:left="4253" w:hanging="567"/>
        <w:rPr>
          <w:rFonts w:cs="Arial"/>
          <w:szCs w:val="32"/>
        </w:rPr>
      </w:pPr>
      <w:r>
        <w:rPr>
          <w:rFonts w:cs="Arial"/>
          <w:szCs w:val="32"/>
        </w:rPr>
        <w:t>making sure the changes fit with th</w:t>
      </w:r>
      <w:r w:rsidR="00F808AA">
        <w:rPr>
          <w:rFonts w:cs="Arial"/>
          <w:szCs w:val="32"/>
        </w:rPr>
        <w:t>e</w:t>
      </w:r>
      <w:r>
        <w:rPr>
          <w:rFonts w:cs="Arial"/>
          <w:szCs w:val="32"/>
        </w:rPr>
        <w:t xml:space="preserve"> way Whaikaha does things.</w:t>
      </w:r>
    </w:p>
    <w:p w14:paraId="3FB51FD0" w14:textId="19B9E3EA" w:rsidR="00325931" w:rsidRPr="00E24715" w:rsidRDefault="00325931" w:rsidP="0033242A">
      <w:pPr>
        <w:pStyle w:val="ListParagraph"/>
        <w:numPr>
          <w:ilvl w:val="0"/>
          <w:numId w:val="0"/>
        </w:numPr>
        <w:spacing w:before="0"/>
        <w:ind w:left="4820"/>
        <w:rPr>
          <w:rFonts w:cs="Arial"/>
          <w:szCs w:val="32"/>
        </w:rPr>
      </w:pPr>
    </w:p>
    <w:p w14:paraId="0150613D" w14:textId="1BB11F56" w:rsidR="00E24715" w:rsidRPr="00E24715" w:rsidRDefault="00E24715" w:rsidP="0033242A">
      <w:pPr>
        <w:pStyle w:val="ListParagraph"/>
        <w:numPr>
          <w:ilvl w:val="0"/>
          <w:numId w:val="0"/>
        </w:numPr>
        <w:spacing w:before="0"/>
        <w:ind w:left="4820"/>
        <w:rPr>
          <w:rFonts w:cs="Arial"/>
          <w:szCs w:val="32"/>
        </w:rPr>
      </w:pPr>
      <w:r w:rsidRPr="00E24715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91040" behindDoc="0" locked="0" layoutInCell="1" allowOverlap="1" wp14:anchorId="2B8D1E05" wp14:editId="1A922C6E">
            <wp:simplePos x="0" y="0"/>
            <wp:positionH relativeFrom="column">
              <wp:posOffset>103233</wp:posOffset>
            </wp:positionH>
            <wp:positionV relativeFrom="paragraph">
              <wp:posOffset>298541</wp:posOffset>
            </wp:positionV>
            <wp:extent cx="1449705" cy="1449705"/>
            <wp:effectExtent l="0" t="0" r="0" b="0"/>
            <wp:wrapThrough wrapText="bothSides">
              <wp:wrapPolygon edited="0">
                <wp:start x="0" y="1419"/>
                <wp:lineTo x="0" y="11070"/>
                <wp:lineTo x="1703" y="15611"/>
                <wp:lineTo x="1703" y="19869"/>
                <wp:lineTo x="19585" y="19869"/>
                <wp:lineTo x="19585" y="15611"/>
                <wp:lineTo x="21288" y="11070"/>
                <wp:lineTo x="21288" y="1419"/>
                <wp:lineTo x="0" y="1419"/>
              </wp:wrapPolygon>
            </wp:wrapThrough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920F8" w14:textId="7A25C426" w:rsidR="00E24715" w:rsidRDefault="00E24715" w:rsidP="00E24715">
      <w:pPr>
        <w:pStyle w:val="ListParagraph"/>
        <w:numPr>
          <w:ilvl w:val="0"/>
          <w:numId w:val="0"/>
        </w:numPr>
        <w:spacing w:before="0"/>
        <w:ind w:left="3686" w:right="-755"/>
        <w:rPr>
          <w:rFonts w:cs="Arial"/>
          <w:szCs w:val="32"/>
        </w:rPr>
      </w:pPr>
      <w:r>
        <w:rPr>
          <w:rFonts w:cs="Arial"/>
          <w:b/>
          <w:sz w:val="36"/>
          <w:szCs w:val="32"/>
        </w:rPr>
        <w:t>Step 2</w:t>
      </w:r>
      <w:r w:rsidRPr="0068484B">
        <w:rPr>
          <w:rFonts w:cs="Arial"/>
          <w:b/>
          <w:sz w:val="36"/>
          <w:szCs w:val="32"/>
        </w:rPr>
        <w:t xml:space="preserve"> to changing the Framework:</w:t>
      </w:r>
    </w:p>
    <w:p w14:paraId="2292501F" w14:textId="469A9852" w:rsidR="003479B0" w:rsidRDefault="003479B0" w:rsidP="00E24715">
      <w:pPr>
        <w:pStyle w:val="ListParagraph"/>
        <w:numPr>
          <w:ilvl w:val="0"/>
          <w:numId w:val="0"/>
        </w:numPr>
        <w:ind w:left="3686"/>
        <w:rPr>
          <w:rFonts w:cs="Arial"/>
          <w:szCs w:val="32"/>
        </w:rPr>
      </w:pPr>
      <w:r w:rsidRPr="003479B0">
        <w:rPr>
          <w:rFonts w:cs="Arial"/>
          <w:b/>
          <w:szCs w:val="32"/>
        </w:rPr>
        <w:t>Implementation planning</w:t>
      </w:r>
      <w:r>
        <w:rPr>
          <w:rFonts w:cs="Arial"/>
          <w:szCs w:val="32"/>
        </w:rPr>
        <w:t xml:space="preserve"> which means Whaikaha will </w:t>
      </w:r>
      <w:r w:rsidRPr="003479B0">
        <w:rPr>
          <w:rFonts w:cs="Arial"/>
          <w:szCs w:val="32"/>
        </w:rPr>
        <w:t xml:space="preserve">plan </w:t>
      </w:r>
      <w:r>
        <w:rPr>
          <w:rFonts w:cs="Arial"/>
          <w:szCs w:val="32"/>
        </w:rPr>
        <w:t>for:</w:t>
      </w:r>
    </w:p>
    <w:p w14:paraId="62187BC4" w14:textId="5B225C4E" w:rsidR="003479B0" w:rsidRDefault="0033242A" w:rsidP="00E24715">
      <w:pPr>
        <w:pStyle w:val="ListParagraph"/>
        <w:numPr>
          <w:ilvl w:val="0"/>
          <w:numId w:val="47"/>
        </w:numPr>
        <w:ind w:left="4253" w:hanging="567"/>
        <w:rPr>
          <w:rFonts w:cs="Arial"/>
          <w:szCs w:val="32"/>
        </w:rPr>
      </w:pPr>
      <w:r w:rsidRPr="00D12305">
        <w:rPr>
          <w:noProof/>
          <w:lang w:val="en-NZ" w:eastAsia="en-NZ"/>
        </w:rPr>
        <w:drawing>
          <wp:anchor distT="0" distB="0" distL="114300" distR="114300" simplePos="0" relativeHeight="251995136" behindDoc="0" locked="0" layoutInCell="1" allowOverlap="1" wp14:anchorId="52197264" wp14:editId="74BF49EE">
            <wp:simplePos x="0" y="0"/>
            <wp:positionH relativeFrom="column">
              <wp:posOffset>38917</wp:posOffset>
            </wp:positionH>
            <wp:positionV relativeFrom="paragraph">
              <wp:posOffset>80373</wp:posOffset>
            </wp:positionV>
            <wp:extent cx="1502229" cy="1502229"/>
            <wp:effectExtent l="0" t="0" r="3175" b="0"/>
            <wp:wrapThrough wrapText="bothSides">
              <wp:wrapPolygon edited="0">
                <wp:start x="274" y="2192"/>
                <wp:lineTo x="0" y="9316"/>
                <wp:lineTo x="2740" y="11508"/>
                <wp:lineTo x="5206" y="11508"/>
                <wp:lineTo x="5206" y="13700"/>
                <wp:lineTo x="7946" y="15892"/>
                <wp:lineTo x="10412" y="15892"/>
                <wp:lineTo x="10960" y="18632"/>
                <wp:lineTo x="11234" y="19180"/>
                <wp:lineTo x="21372" y="19180"/>
                <wp:lineTo x="21098" y="11782"/>
                <wp:lineTo x="16988" y="7946"/>
                <wp:lineTo x="10412" y="2192"/>
                <wp:lineTo x="274" y="2192"/>
              </wp:wrapPolygon>
            </wp:wrapThrough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229" cy="1502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9B0" w:rsidRPr="003479B0">
        <w:rPr>
          <w:rFonts w:cs="Arial"/>
          <w:szCs w:val="32"/>
        </w:rPr>
        <w:t xml:space="preserve">how the changes </w:t>
      </w:r>
      <w:r w:rsidR="003479B0">
        <w:rPr>
          <w:rFonts w:cs="Arial"/>
          <w:szCs w:val="32"/>
        </w:rPr>
        <w:t xml:space="preserve">to the Framework </w:t>
      </w:r>
      <w:r w:rsidR="003479B0" w:rsidRPr="003479B0">
        <w:rPr>
          <w:rFonts w:cs="Arial"/>
          <w:szCs w:val="32"/>
        </w:rPr>
        <w:t xml:space="preserve">will </w:t>
      </w:r>
      <w:r w:rsidR="003479B0">
        <w:rPr>
          <w:rFonts w:cs="Arial"/>
          <w:szCs w:val="32"/>
        </w:rPr>
        <w:t>happen</w:t>
      </w:r>
    </w:p>
    <w:p w14:paraId="60510B7B" w14:textId="503C0708" w:rsidR="003479B0" w:rsidRDefault="0033242A" w:rsidP="00E24715">
      <w:pPr>
        <w:pStyle w:val="ListParagraph"/>
        <w:numPr>
          <w:ilvl w:val="0"/>
          <w:numId w:val="47"/>
        </w:numPr>
        <w:ind w:left="4253" w:hanging="567"/>
        <w:rPr>
          <w:rFonts w:cs="Arial"/>
          <w:szCs w:val="32"/>
        </w:rPr>
      </w:pPr>
      <w:r w:rsidRPr="0033242A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96160" behindDoc="0" locked="0" layoutInCell="1" allowOverlap="1" wp14:anchorId="68CF0F71" wp14:editId="698424B9">
            <wp:simplePos x="0" y="0"/>
            <wp:positionH relativeFrom="column">
              <wp:posOffset>51979</wp:posOffset>
            </wp:positionH>
            <wp:positionV relativeFrom="paragraph">
              <wp:posOffset>622300</wp:posOffset>
            </wp:positionV>
            <wp:extent cx="1606550" cy="1606550"/>
            <wp:effectExtent l="0" t="0" r="0" b="0"/>
            <wp:wrapThrough wrapText="bothSides">
              <wp:wrapPolygon edited="0">
                <wp:start x="9989" y="0"/>
                <wp:lineTo x="3586" y="2561"/>
                <wp:lineTo x="2561" y="3330"/>
                <wp:lineTo x="2561" y="5379"/>
                <wp:lineTo x="4354" y="8196"/>
                <wp:lineTo x="0" y="8964"/>
                <wp:lineTo x="0" y="11270"/>
                <wp:lineTo x="1281" y="12294"/>
                <wp:lineTo x="2817" y="16392"/>
                <wp:lineTo x="2561" y="18953"/>
                <wp:lineTo x="5123" y="20490"/>
                <wp:lineTo x="9989" y="21258"/>
                <wp:lineTo x="11270" y="21258"/>
                <wp:lineTo x="14855" y="20490"/>
                <wp:lineTo x="18697" y="18185"/>
                <wp:lineTo x="18441" y="16392"/>
                <wp:lineTo x="19978" y="12294"/>
                <wp:lineTo x="21258" y="11270"/>
                <wp:lineTo x="21258" y="8964"/>
                <wp:lineTo x="17417" y="8196"/>
                <wp:lineTo x="18953" y="5891"/>
                <wp:lineTo x="18953" y="4098"/>
                <wp:lineTo x="11270" y="0"/>
                <wp:lineTo x="9989" y="0"/>
              </wp:wrapPolygon>
            </wp:wrapThrough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9B0">
        <w:rPr>
          <w:rFonts w:cs="Arial"/>
          <w:szCs w:val="32"/>
        </w:rPr>
        <w:t xml:space="preserve">who will </w:t>
      </w:r>
      <w:r w:rsidR="00325931">
        <w:rPr>
          <w:rFonts w:cs="Arial"/>
          <w:szCs w:val="32"/>
        </w:rPr>
        <w:t>work on making</w:t>
      </w:r>
      <w:r w:rsidR="003479B0">
        <w:rPr>
          <w:rFonts w:cs="Arial"/>
          <w:szCs w:val="32"/>
        </w:rPr>
        <w:t xml:space="preserve"> the ch</w:t>
      </w:r>
      <w:r w:rsidR="00325931">
        <w:rPr>
          <w:rFonts w:cs="Arial"/>
          <w:szCs w:val="32"/>
        </w:rPr>
        <w:t>anges happen</w:t>
      </w:r>
    </w:p>
    <w:p w14:paraId="20326280" w14:textId="2B9B98B4" w:rsidR="00325931" w:rsidRDefault="00325931" w:rsidP="0094697D">
      <w:pPr>
        <w:pStyle w:val="ListParagraph"/>
        <w:numPr>
          <w:ilvl w:val="0"/>
          <w:numId w:val="47"/>
        </w:numPr>
        <w:ind w:left="4253" w:hanging="567"/>
        <w:rPr>
          <w:rFonts w:cs="Arial"/>
          <w:szCs w:val="32"/>
        </w:rPr>
      </w:pPr>
      <w:r>
        <w:rPr>
          <w:rFonts w:cs="Arial"/>
          <w:szCs w:val="32"/>
        </w:rPr>
        <w:t xml:space="preserve">how the changes will be tracked / reported. </w:t>
      </w:r>
    </w:p>
    <w:p w14:paraId="47F982CB" w14:textId="08DCB9A1" w:rsidR="00C13697" w:rsidRDefault="0033242A" w:rsidP="00C13697">
      <w:pPr>
        <w:pStyle w:val="ListParagraph"/>
        <w:numPr>
          <w:ilvl w:val="0"/>
          <w:numId w:val="0"/>
        </w:numPr>
        <w:ind w:left="3686"/>
        <w:rPr>
          <w:rFonts w:cs="Arial"/>
          <w:szCs w:val="32"/>
        </w:rPr>
      </w:pPr>
      <w:r w:rsidRPr="0033242A"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997184" behindDoc="0" locked="0" layoutInCell="1" allowOverlap="1" wp14:anchorId="2DE3688B" wp14:editId="0D81B164">
            <wp:simplePos x="0" y="0"/>
            <wp:positionH relativeFrom="column">
              <wp:posOffset>-313690</wp:posOffset>
            </wp:positionH>
            <wp:positionV relativeFrom="paragraph">
              <wp:posOffset>300355</wp:posOffset>
            </wp:positionV>
            <wp:extent cx="2115820" cy="2115820"/>
            <wp:effectExtent l="0" t="0" r="0" b="0"/>
            <wp:wrapThrough wrapText="bothSides">
              <wp:wrapPolygon edited="0">
                <wp:start x="12252" y="1556"/>
                <wp:lineTo x="7585" y="3306"/>
                <wp:lineTo x="3112" y="4667"/>
                <wp:lineTo x="2139" y="8168"/>
                <wp:lineTo x="1361" y="9140"/>
                <wp:lineTo x="1361" y="9918"/>
                <wp:lineTo x="1750" y="11280"/>
                <wp:lineTo x="778" y="14391"/>
                <wp:lineTo x="0" y="15753"/>
                <wp:lineTo x="0" y="16531"/>
                <wp:lineTo x="21393" y="16531"/>
                <wp:lineTo x="21393" y="15947"/>
                <wp:lineTo x="21198" y="15364"/>
                <wp:lineTo x="20615" y="14391"/>
                <wp:lineTo x="19642" y="11280"/>
                <wp:lineTo x="20226" y="10113"/>
                <wp:lineTo x="20031" y="9140"/>
                <wp:lineTo x="19059" y="8168"/>
                <wp:lineTo x="19253" y="7974"/>
                <wp:lineTo x="17697" y="6029"/>
                <wp:lineTo x="16531" y="5056"/>
                <wp:lineTo x="13613" y="1556"/>
                <wp:lineTo x="12252" y="1556"/>
              </wp:wrapPolygon>
            </wp:wrapThrough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931">
        <w:rPr>
          <w:rFonts w:cs="Arial"/>
          <w:szCs w:val="32"/>
        </w:rPr>
        <w:t>Stakeholders will be</w:t>
      </w:r>
      <w:r w:rsidR="00C13697">
        <w:rPr>
          <w:rFonts w:cs="Arial"/>
          <w:szCs w:val="32"/>
        </w:rPr>
        <w:t>:</w:t>
      </w:r>
    </w:p>
    <w:p w14:paraId="4A1B8BB9" w14:textId="61F963A4" w:rsidR="00C13697" w:rsidRDefault="00325931" w:rsidP="00C13697">
      <w:pPr>
        <w:pStyle w:val="ListParagraph"/>
        <w:numPr>
          <w:ilvl w:val="0"/>
          <w:numId w:val="31"/>
        </w:numPr>
        <w:ind w:left="4253" w:hanging="567"/>
        <w:rPr>
          <w:rFonts w:cs="Arial"/>
          <w:szCs w:val="32"/>
        </w:rPr>
      </w:pPr>
      <w:r w:rsidRPr="00C13697">
        <w:rPr>
          <w:rFonts w:cs="Arial"/>
          <w:szCs w:val="32"/>
        </w:rPr>
        <w:t xml:space="preserve">able to have a say in </w:t>
      </w:r>
      <w:r w:rsidR="00C13697">
        <w:rPr>
          <w:rFonts w:cs="Arial"/>
          <w:szCs w:val="32"/>
        </w:rPr>
        <w:t xml:space="preserve">the </w:t>
      </w:r>
      <w:r w:rsidRPr="00C13697">
        <w:rPr>
          <w:rFonts w:cs="Arial"/>
          <w:szCs w:val="32"/>
        </w:rPr>
        <w:t>plan</w:t>
      </w:r>
      <w:r w:rsidR="00C13697">
        <w:rPr>
          <w:rFonts w:cs="Arial"/>
          <w:szCs w:val="32"/>
        </w:rPr>
        <w:t xml:space="preserve"> / how the changes will be made</w:t>
      </w:r>
    </w:p>
    <w:p w14:paraId="1DCC1A37" w14:textId="015967FF" w:rsidR="00325931" w:rsidRPr="00C13697" w:rsidRDefault="00C13697" w:rsidP="00C13697">
      <w:pPr>
        <w:pStyle w:val="ListParagraph"/>
        <w:numPr>
          <w:ilvl w:val="0"/>
          <w:numId w:val="31"/>
        </w:numPr>
        <w:ind w:left="4253" w:hanging="567"/>
        <w:rPr>
          <w:rFonts w:cs="Arial"/>
          <w:szCs w:val="32"/>
        </w:rPr>
      </w:pPr>
      <w:r>
        <w:rPr>
          <w:rFonts w:cs="Arial"/>
          <w:szCs w:val="32"/>
        </w:rPr>
        <w:t>part of the changes as they happen</w:t>
      </w:r>
      <w:r w:rsidR="00325931" w:rsidRPr="00C13697">
        <w:rPr>
          <w:rFonts w:cs="Arial"/>
          <w:szCs w:val="32"/>
        </w:rPr>
        <w:t>.</w:t>
      </w:r>
    </w:p>
    <w:p w14:paraId="3A1679EF" w14:textId="77777777" w:rsidR="00325931" w:rsidRPr="00325931" w:rsidRDefault="00325931" w:rsidP="00325931">
      <w:pPr>
        <w:rPr>
          <w:rFonts w:cs="Arial"/>
          <w:szCs w:val="32"/>
        </w:rPr>
      </w:pPr>
    </w:p>
    <w:p w14:paraId="0B50AA62" w14:textId="5DE5884E" w:rsidR="00325931" w:rsidRPr="00E24715" w:rsidRDefault="00E24715" w:rsidP="00E24715">
      <w:pPr>
        <w:pStyle w:val="ListParagraph"/>
        <w:numPr>
          <w:ilvl w:val="0"/>
          <w:numId w:val="0"/>
        </w:numPr>
        <w:ind w:left="3686" w:right="-755"/>
        <w:rPr>
          <w:rFonts w:cs="Arial"/>
          <w:b/>
          <w:sz w:val="36"/>
          <w:szCs w:val="32"/>
        </w:rPr>
      </w:pPr>
      <w:r w:rsidRPr="00E24715">
        <w:rPr>
          <w:rFonts w:cs="Arial"/>
          <w:b/>
          <w:noProof/>
          <w:sz w:val="36"/>
          <w:szCs w:val="32"/>
          <w:lang w:val="en-NZ" w:eastAsia="en-NZ"/>
        </w:rPr>
        <w:drawing>
          <wp:anchor distT="0" distB="0" distL="114300" distR="114300" simplePos="0" relativeHeight="251992064" behindDoc="0" locked="0" layoutInCell="1" allowOverlap="1" wp14:anchorId="48011668" wp14:editId="437EF72F">
            <wp:simplePos x="0" y="0"/>
            <wp:positionH relativeFrom="column">
              <wp:posOffset>25582</wp:posOffset>
            </wp:positionH>
            <wp:positionV relativeFrom="paragraph">
              <wp:posOffset>290285</wp:posOffset>
            </wp:positionV>
            <wp:extent cx="1423670" cy="1423670"/>
            <wp:effectExtent l="0" t="0" r="5080" b="0"/>
            <wp:wrapThrough wrapText="bothSides">
              <wp:wrapPolygon edited="0">
                <wp:start x="0" y="1445"/>
                <wp:lineTo x="0" y="11272"/>
                <wp:lineTo x="1734" y="15897"/>
                <wp:lineTo x="1734" y="19943"/>
                <wp:lineTo x="19654" y="19943"/>
                <wp:lineTo x="19654" y="15897"/>
                <wp:lineTo x="21388" y="11272"/>
                <wp:lineTo x="21388" y="1445"/>
                <wp:lineTo x="0" y="1445"/>
              </wp:wrapPolygon>
            </wp:wrapThrough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828" w:rsidRPr="00E24715">
        <w:rPr>
          <w:rFonts w:cs="Arial"/>
          <w:b/>
          <w:sz w:val="36"/>
          <w:szCs w:val="32"/>
        </w:rPr>
        <w:t xml:space="preserve">Step 3 to </w:t>
      </w:r>
      <w:r w:rsidR="00325931" w:rsidRPr="00E24715">
        <w:rPr>
          <w:rFonts w:cs="Arial"/>
          <w:b/>
          <w:sz w:val="36"/>
          <w:szCs w:val="32"/>
        </w:rPr>
        <w:t>changing the Framework:</w:t>
      </w:r>
    </w:p>
    <w:p w14:paraId="30A51BF0" w14:textId="3EA233F9" w:rsidR="003479B0" w:rsidRPr="00C13697" w:rsidRDefault="00325931" w:rsidP="00E24715">
      <w:pPr>
        <w:pStyle w:val="ListParagraph"/>
        <w:numPr>
          <w:ilvl w:val="0"/>
          <w:numId w:val="0"/>
        </w:numPr>
        <w:ind w:left="3686"/>
        <w:rPr>
          <w:rFonts w:cs="Arial"/>
          <w:b/>
          <w:szCs w:val="32"/>
        </w:rPr>
      </w:pPr>
      <w:r w:rsidRPr="00C13697">
        <w:rPr>
          <w:rFonts w:cs="Arial"/>
          <w:b/>
          <w:szCs w:val="32"/>
        </w:rPr>
        <w:t xml:space="preserve">Uplifting the voices of tāngata whaikaha Māori / disabled Māori  </w:t>
      </w:r>
    </w:p>
    <w:p w14:paraId="492D91B7" w14:textId="4E36004D" w:rsidR="00C13697" w:rsidRDefault="00C13697" w:rsidP="00C13697">
      <w:pPr>
        <w:rPr>
          <w:rFonts w:cs="Arial"/>
          <w:szCs w:val="32"/>
        </w:rPr>
      </w:pPr>
    </w:p>
    <w:p w14:paraId="6A9B238F" w14:textId="4F85E996" w:rsidR="00E24715" w:rsidRDefault="00B852F4" w:rsidP="00C13697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98208" behindDoc="0" locked="0" layoutInCell="1" allowOverlap="1" wp14:anchorId="69D7B6EC" wp14:editId="78DDA634">
            <wp:simplePos x="0" y="0"/>
            <wp:positionH relativeFrom="column">
              <wp:posOffset>25945</wp:posOffset>
            </wp:positionH>
            <wp:positionV relativeFrom="paragraph">
              <wp:posOffset>273050</wp:posOffset>
            </wp:positionV>
            <wp:extent cx="1632858" cy="1273434"/>
            <wp:effectExtent l="0" t="0" r="5715" b="3175"/>
            <wp:wrapThrough wrapText="bothSides">
              <wp:wrapPolygon edited="0">
                <wp:start x="0" y="0"/>
                <wp:lineTo x="0" y="21331"/>
                <wp:lineTo x="21424" y="21331"/>
                <wp:lineTo x="21424" y="0"/>
                <wp:lineTo x="0" y="0"/>
              </wp:wrapPolygon>
            </wp:wrapThrough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Cultural greeting Maori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858" cy="1273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BF6EA" w14:textId="4F775D66" w:rsidR="00C13697" w:rsidRDefault="00C13697" w:rsidP="00E24715">
      <w:pPr>
        <w:ind w:right="-188"/>
        <w:rPr>
          <w:rFonts w:cs="Arial"/>
          <w:szCs w:val="32"/>
        </w:rPr>
      </w:pPr>
      <w:r>
        <w:rPr>
          <w:rFonts w:cs="Arial"/>
          <w:szCs w:val="32"/>
        </w:rPr>
        <w:t>This is part of the important mahi / work that Whaikaha is doing in building a good relationship with Māori.</w:t>
      </w:r>
    </w:p>
    <w:p w14:paraId="3B7C5C41" w14:textId="48A83111" w:rsidR="00C13697" w:rsidRDefault="001D2EAB" w:rsidP="00C13697">
      <w:pPr>
        <w:ind w:left="4253" w:right="-188"/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002304" behindDoc="1" locked="0" layoutInCell="1" allowOverlap="1" wp14:anchorId="048715CC" wp14:editId="6A3E1AD0">
            <wp:simplePos x="0" y="0"/>
            <wp:positionH relativeFrom="column">
              <wp:posOffset>195580</wp:posOffset>
            </wp:positionH>
            <wp:positionV relativeFrom="paragraph">
              <wp:posOffset>284117</wp:posOffset>
            </wp:positionV>
            <wp:extent cx="1358265" cy="1358265"/>
            <wp:effectExtent l="0" t="0" r="0" b="0"/>
            <wp:wrapThrough wrapText="bothSides">
              <wp:wrapPolygon edited="0">
                <wp:start x="9391" y="0"/>
                <wp:lineTo x="8180" y="303"/>
                <wp:lineTo x="6665" y="2727"/>
                <wp:lineTo x="7574" y="9694"/>
                <wp:lineTo x="3635" y="12118"/>
                <wp:lineTo x="1515" y="13633"/>
                <wp:lineTo x="606" y="19388"/>
                <wp:lineTo x="606" y="21206"/>
                <wp:lineTo x="20600" y="21206"/>
                <wp:lineTo x="20297" y="13935"/>
                <wp:lineTo x="16662" y="10603"/>
                <wp:lineTo x="14541" y="9694"/>
                <wp:lineTo x="14844" y="3635"/>
                <wp:lineTo x="13027" y="606"/>
                <wp:lineTo x="11512" y="0"/>
                <wp:lineTo x="9391" y="0"/>
              </wp:wrapPolygon>
            </wp:wrapThrough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Tāne man Māori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BFD29" w14:textId="3A617A93" w:rsidR="00C13697" w:rsidRDefault="00C13697" w:rsidP="00C13697">
      <w:pPr>
        <w:ind w:left="4253" w:right="-188"/>
        <w:rPr>
          <w:rFonts w:cs="Arial"/>
          <w:szCs w:val="32"/>
        </w:rPr>
      </w:pPr>
    </w:p>
    <w:p w14:paraId="745BD5AC" w14:textId="7090A03C" w:rsidR="00C13697" w:rsidRPr="00C13697" w:rsidRDefault="00C13697" w:rsidP="00E24715">
      <w:pPr>
        <w:ind w:right="-188"/>
        <w:rPr>
          <w:rFonts w:cs="Arial"/>
          <w:szCs w:val="32"/>
        </w:rPr>
      </w:pPr>
      <w:r>
        <w:rPr>
          <w:rFonts w:cs="Arial"/>
          <w:szCs w:val="32"/>
        </w:rPr>
        <w:t>It also means looking at making sure the Framework works better for Māori.</w:t>
      </w:r>
    </w:p>
    <w:p w14:paraId="02212824" w14:textId="77777777" w:rsidR="008E47C3" w:rsidRDefault="00C13697" w:rsidP="007F76E7">
      <w:pPr>
        <w:pStyle w:val="Heading1"/>
        <w:pBdr>
          <w:top w:val="single" w:sz="18" w:space="10" w:color="7030A0"/>
          <w:left w:val="single" w:sz="18" w:space="4" w:color="7030A0"/>
          <w:bottom w:val="single" w:sz="18" w:space="0" w:color="7030A0"/>
          <w:right w:val="single" w:sz="18" w:space="4" w:color="7030A0"/>
        </w:pBdr>
      </w:pPr>
      <w:r>
        <w:br w:type="page"/>
      </w:r>
      <w:r w:rsidR="008E47C3">
        <w:lastRenderedPageBreak/>
        <w:t>Where to find more information</w:t>
      </w:r>
    </w:p>
    <w:p w14:paraId="4D0D9BE8" w14:textId="77777777" w:rsidR="00C13697" w:rsidRDefault="00C13697">
      <w:pPr>
        <w:spacing w:line="240" w:lineRule="auto"/>
        <w:ind w:left="0"/>
        <w:rPr>
          <w:rFonts w:eastAsia="Arial Unicode MS"/>
          <w:b/>
          <w:kern w:val="28"/>
          <w:szCs w:val="32"/>
        </w:rPr>
      </w:pPr>
    </w:p>
    <w:p w14:paraId="64EC597D" w14:textId="0516835C" w:rsidR="001D2EAB" w:rsidRPr="001D2EAB" w:rsidRDefault="001D2EAB">
      <w:pPr>
        <w:spacing w:line="240" w:lineRule="auto"/>
        <w:ind w:left="0"/>
        <w:rPr>
          <w:rFonts w:eastAsia="Arial Unicode MS"/>
          <w:b/>
          <w:kern w:val="28"/>
          <w:szCs w:val="32"/>
        </w:rPr>
      </w:pPr>
    </w:p>
    <w:p w14:paraId="1E230148" w14:textId="4BBA16AB" w:rsidR="003601AD" w:rsidRDefault="001D2EAB" w:rsidP="003601AD">
      <w:pPr>
        <w:spacing w:line="240" w:lineRule="auto"/>
        <w:jc w:val="both"/>
        <w:rPr>
          <w:rFonts w:eastAsia="Times New Roman" w:cs="Arial"/>
          <w:szCs w:val="32"/>
          <w:lang w:eastAsia="en-NZ"/>
        </w:rPr>
      </w:pPr>
      <w:bookmarkStart w:id="1" w:name="_Hlk53559738"/>
      <w:r>
        <w:rPr>
          <w:noProof/>
          <w:lang w:val="en-NZ" w:eastAsia="en-NZ"/>
        </w:rPr>
        <w:drawing>
          <wp:anchor distT="0" distB="0" distL="114300" distR="114300" simplePos="0" relativeHeight="251869184" behindDoc="0" locked="0" layoutInCell="1" allowOverlap="1" wp14:anchorId="24AD9879" wp14:editId="025BD459">
            <wp:simplePos x="0" y="0"/>
            <wp:positionH relativeFrom="column">
              <wp:posOffset>-295275</wp:posOffset>
            </wp:positionH>
            <wp:positionV relativeFrom="paragraph">
              <wp:posOffset>138430</wp:posOffset>
            </wp:positionV>
            <wp:extent cx="2157730" cy="1489710"/>
            <wp:effectExtent l="19050" t="19050" r="13970" b="15240"/>
            <wp:wrapThrough wrapText="bothSides">
              <wp:wrapPolygon edited="0">
                <wp:start x="-191" y="-276"/>
                <wp:lineTo x="-191" y="21545"/>
                <wp:lineTo x="21549" y="21545"/>
                <wp:lineTo x="21549" y="-276"/>
                <wp:lineTo x="-191" y="-276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ver of HCFS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4897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4E426" w14:textId="69CAB4C2" w:rsidR="003601AD" w:rsidRPr="003601AD" w:rsidRDefault="001D2EAB" w:rsidP="003601AD">
      <w:pPr>
        <w:rPr>
          <w:b/>
          <w:noProof/>
          <w:lang w:val="en-NZ" w:eastAsia="en-NZ"/>
        </w:rPr>
      </w:pPr>
      <w:r>
        <w:rPr>
          <w:noProof/>
          <w:lang w:val="en-NZ" w:eastAsia="en-NZ"/>
        </w:rPr>
        <w:t xml:space="preserve">The </w:t>
      </w:r>
      <w:r w:rsidR="003601AD">
        <w:rPr>
          <w:noProof/>
          <w:lang w:val="en-NZ" w:eastAsia="en-NZ"/>
        </w:rPr>
        <w:t xml:space="preserve">full </w:t>
      </w:r>
      <w:r w:rsidR="003601AD" w:rsidRPr="00667DC1">
        <w:rPr>
          <w:b/>
          <w:noProof/>
          <w:lang w:val="en-NZ" w:eastAsia="en-NZ"/>
        </w:rPr>
        <w:t>High and C</w:t>
      </w:r>
      <w:r w:rsidR="003601AD">
        <w:rPr>
          <w:b/>
          <w:noProof/>
          <w:lang w:val="en-NZ" w:eastAsia="en-NZ"/>
        </w:rPr>
        <w:t xml:space="preserve">omplex </w:t>
      </w:r>
      <w:r w:rsidR="00B1298A">
        <w:rPr>
          <w:b/>
          <w:noProof/>
          <w:lang w:val="en-NZ" w:eastAsia="en-NZ"/>
        </w:rPr>
        <w:t xml:space="preserve">Framework </w:t>
      </w:r>
      <w:r w:rsidR="003601AD">
        <w:rPr>
          <w:b/>
          <w:noProof/>
          <w:lang w:val="en-NZ" w:eastAsia="en-NZ"/>
        </w:rPr>
        <w:t>Strategic Statement</w:t>
      </w:r>
      <w:r w:rsidR="00B1298A">
        <w:rPr>
          <w:b/>
          <w:noProof/>
          <w:lang w:val="en-NZ" w:eastAsia="en-NZ"/>
        </w:rPr>
        <w:t xml:space="preserve"> </w:t>
      </w:r>
      <w:r w:rsidR="003601AD">
        <w:rPr>
          <w:b/>
          <w:noProof/>
          <w:lang w:val="en-NZ" w:eastAsia="en-NZ"/>
        </w:rPr>
        <w:t>2023</w:t>
      </w:r>
      <w:r w:rsidR="00CB5620">
        <w:rPr>
          <w:b/>
          <w:noProof/>
          <w:lang w:val="en-NZ" w:eastAsia="en-NZ"/>
        </w:rPr>
        <w:t xml:space="preserve"> </w:t>
      </w:r>
      <w:r w:rsidR="00B1298A">
        <w:rPr>
          <w:b/>
          <w:noProof/>
          <w:lang w:val="en-NZ" w:eastAsia="en-NZ"/>
        </w:rPr>
        <w:t>–</w:t>
      </w:r>
      <w:r w:rsidR="00CB5620">
        <w:rPr>
          <w:b/>
          <w:noProof/>
          <w:lang w:val="en-NZ" w:eastAsia="en-NZ"/>
        </w:rPr>
        <w:t xml:space="preserve"> </w:t>
      </w:r>
      <w:r w:rsidR="003601AD">
        <w:rPr>
          <w:b/>
          <w:noProof/>
          <w:lang w:val="en-NZ" w:eastAsia="en-NZ"/>
        </w:rPr>
        <w:t xml:space="preserve">2028 </w:t>
      </w:r>
      <w:r w:rsidR="00B1298A">
        <w:rPr>
          <w:b/>
          <w:noProof/>
          <w:lang w:val="en-NZ" w:eastAsia="en-NZ"/>
        </w:rPr>
        <w:t xml:space="preserve">is </w:t>
      </w:r>
      <w:r w:rsidR="003601AD" w:rsidRPr="003601AD">
        <w:rPr>
          <w:noProof/>
          <w:lang w:val="en-NZ" w:eastAsia="en-NZ"/>
        </w:rPr>
        <w:t>on the Whaikaha</w:t>
      </w:r>
      <w:r w:rsidR="003601AD">
        <w:rPr>
          <w:b/>
          <w:noProof/>
          <w:lang w:val="en-NZ" w:eastAsia="en-NZ"/>
        </w:rPr>
        <w:t xml:space="preserve"> website:</w:t>
      </w:r>
    </w:p>
    <w:p w14:paraId="30E15A1A" w14:textId="735A08D5" w:rsidR="003601AD" w:rsidRDefault="003601AD" w:rsidP="003601AD">
      <w:pPr>
        <w:rPr>
          <w:noProof/>
          <w:lang w:val="en-NZ" w:eastAsia="en-NZ"/>
        </w:rPr>
      </w:pPr>
    </w:p>
    <w:p w14:paraId="504A582F" w14:textId="752DF8C8" w:rsidR="003601AD" w:rsidRPr="0013755D" w:rsidRDefault="001D2EAB" w:rsidP="003601AD">
      <w:pPr>
        <w:rPr>
          <w:b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7FAE0877" wp14:editId="5B6AF7FD">
                <wp:simplePos x="0" y="0"/>
                <wp:positionH relativeFrom="column">
                  <wp:posOffset>28575</wp:posOffset>
                </wp:positionH>
                <wp:positionV relativeFrom="paragraph">
                  <wp:posOffset>223520</wp:posOffset>
                </wp:positionV>
                <wp:extent cx="1546010" cy="1554480"/>
                <wp:effectExtent l="0" t="0" r="0" b="7620"/>
                <wp:wrapNone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010" cy="1554480"/>
                          <a:chOff x="-46865" y="-57150"/>
                          <a:chExt cx="1546010" cy="1554480"/>
                        </a:xfrm>
                      </wpg:grpSpPr>
                      <pic:pic xmlns:pic="http://schemas.openxmlformats.org/drawingml/2006/picture">
                        <pic:nvPicPr>
                          <pic:cNvPr id="303" name="Picture 30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6865" y="-57150"/>
                            <a:ext cx="1035050" cy="1554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Multiply 304"/>
                        <wps:cNvSpPr/>
                        <wps:spPr>
                          <a:xfrm>
                            <a:off x="940526" y="587829"/>
                            <a:ext cx="558619" cy="54864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A3485C" id="Group 305" o:spid="_x0000_s1026" style="position:absolute;margin-left:2.25pt;margin-top:17.6pt;width:121.75pt;height:122.4pt;z-index:252011520;mso-width-relative:margin" coordorigin="-468,-571" coordsize="15460,155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">
                <v:shape id="Picture 303" o:spid="_x0000_s1027" type="#_x0000_t75" alt="A picture containing text&#10;&#10;Description automatically generated" style="position:absolute;left:-468;top:-571;width:10349;height:15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">
                  <v:imagedata r:id="rId98" o:title="A picture containing text&#10;&#10;Description automatically generated"/>
                </v:shape>
                <v:shape id="Multiply 304" o:spid="_x0000_s1028" style="position:absolute;left:9405;top:5878;width:5586;height:5486;visibility:visible;mso-wrap-style:square;v-text-anchor:middle" coordsize="558619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" path="m88957,177801l179376,85738r99934,98148l379243,85738r90419,92063l371388,274320r98274,96519l379243,462902,279310,364754r-99934,98148l88957,370839r98274,-96519l88957,177801xe" fillcolor="red" stroked="f" strokeweight="1pt">
                  <v:stroke joinstyle="miter"/>
                  <v:path arrowok="t" o:connecttype="custom" o:connectlocs="88957,177801;179376,85738;279310,183886;379243,85738;469662,177801;371388,274320;469662,370839;379243,462902;279310,364754;179376,462902;88957,370839;187231,274320;88957,177801" o:connectangles="0,0,0,0,0,0,0,0,0,0,0,0,0"/>
                </v:shape>
              </v:group>
            </w:pict>
          </mc:Fallback>
        </mc:AlternateContent>
      </w:r>
      <w:hyperlink r:id="rId99" w:history="1">
        <w:r w:rsidR="003601AD" w:rsidRPr="0013755D">
          <w:rPr>
            <w:rStyle w:val="Hyperlink"/>
            <w:b/>
            <w:color w:val="auto"/>
            <w:u w:val="none"/>
          </w:rPr>
          <w:t>https://tinyurl.com/mr2aw46x</w:t>
        </w:r>
      </w:hyperlink>
    </w:p>
    <w:p w14:paraId="4F25DA84" w14:textId="32011E14" w:rsidR="003601AD" w:rsidRDefault="003601AD" w:rsidP="003601AD">
      <w:pPr>
        <w:jc w:val="both"/>
        <w:rPr>
          <w:rFonts w:eastAsia="Times New Roman" w:cs="Arial"/>
          <w:szCs w:val="32"/>
          <w:lang w:eastAsia="en-NZ"/>
        </w:rPr>
      </w:pPr>
    </w:p>
    <w:p w14:paraId="7A3CD2D1" w14:textId="6F5CDCBC" w:rsidR="003601AD" w:rsidRDefault="003601AD" w:rsidP="003601AD">
      <w:pPr>
        <w:jc w:val="both"/>
        <w:rPr>
          <w:rFonts w:eastAsia="Times New Roman" w:cs="Arial"/>
          <w:szCs w:val="32"/>
          <w:lang w:eastAsia="en-NZ"/>
        </w:rPr>
      </w:pPr>
    </w:p>
    <w:p w14:paraId="44909F67" w14:textId="1C307B5C" w:rsidR="001D2EAB" w:rsidRDefault="001D2EAB" w:rsidP="003601AD">
      <w:pPr>
        <w:jc w:val="both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The full document is not in Easy Read.</w:t>
      </w:r>
    </w:p>
    <w:p w14:paraId="5D86EC9F" w14:textId="77777777" w:rsidR="001D2EAB" w:rsidRDefault="001D2EAB" w:rsidP="003601AD">
      <w:pPr>
        <w:jc w:val="both"/>
        <w:rPr>
          <w:rFonts w:eastAsia="Times New Roman" w:cs="Arial"/>
          <w:szCs w:val="32"/>
          <w:lang w:eastAsia="en-NZ"/>
        </w:rPr>
      </w:pPr>
    </w:p>
    <w:p w14:paraId="3A867F0F" w14:textId="0C025399" w:rsidR="001D2EAB" w:rsidRPr="00CA285E" w:rsidRDefault="001D2EAB" w:rsidP="001D2EAB">
      <w:pPr>
        <w:rPr>
          <w:rFonts w:eastAsia="Times New Roman" w:cs="Arial"/>
          <w:szCs w:val="32"/>
          <w:lang w:eastAsia="en-NZ"/>
        </w:rPr>
      </w:pPr>
    </w:p>
    <w:p w14:paraId="45C53823" w14:textId="504DBE77" w:rsidR="001D2EAB" w:rsidRDefault="006305BD" w:rsidP="001D2EAB">
      <w:pPr>
        <w:rPr>
          <w:rFonts w:eastAsia="Times New Roman" w:cs="Arial"/>
          <w:szCs w:val="32"/>
          <w:lang w:eastAsia="en-NZ"/>
        </w:rPr>
      </w:pPr>
      <w:r w:rsidRPr="006B11A0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2006400" behindDoc="0" locked="0" layoutInCell="1" allowOverlap="1" wp14:anchorId="5C9931DC" wp14:editId="4E9446C0">
            <wp:simplePos x="0" y="0"/>
            <wp:positionH relativeFrom="column">
              <wp:posOffset>28575</wp:posOffset>
            </wp:positionH>
            <wp:positionV relativeFrom="paragraph">
              <wp:posOffset>170815</wp:posOffset>
            </wp:positionV>
            <wp:extent cx="1352550" cy="1352550"/>
            <wp:effectExtent l="0" t="0" r="0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EAB">
        <w:rPr>
          <w:rFonts w:eastAsia="Times New Roman" w:cs="Arial"/>
          <w:szCs w:val="32"/>
          <w:lang w:eastAsia="en-NZ"/>
        </w:rPr>
        <w:t>The contact details for Whaikaha are:</w:t>
      </w:r>
    </w:p>
    <w:p w14:paraId="3A077846" w14:textId="77777777" w:rsidR="001D2EAB" w:rsidRDefault="001D2EAB" w:rsidP="001D2EAB">
      <w:pPr>
        <w:rPr>
          <w:rFonts w:eastAsia="Times New Roman" w:cs="Arial"/>
          <w:szCs w:val="32"/>
          <w:lang w:eastAsia="en-NZ"/>
        </w:rPr>
      </w:pPr>
    </w:p>
    <w:p w14:paraId="4B9DDBF0" w14:textId="59DCE6DB" w:rsidR="001D2EAB" w:rsidRDefault="001D2EAB" w:rsidP="001D2EAB">
      <w:pPr>
        <w:pStyle w:val="ListParagraph"/>
        <w:numPr>
          <w:ilvl w:val="0"/>
          <w:numId w:val="48"/>
        </w:numPr>
        <w:spacing w:before="0"/>
        <w:ind w:left="4253" w:hanging="567"/>
        <w:contextualSpacing/>
        <w:rPr>
          <w:rFonts w:eastAsia="Times New Roman" w:cs="Arial"/>
          <w:b/>
          <w:szCs w:val="32"/>
          <w:lang w:eastAsia="en-NZ"/>
        </w:rPr>
      </w:pPr>
      <w:r w:rsidRPr="001B3A9C">
        <w:rPr>
          <w:rFonts w:eastAsia="Times New Roman" w:cs="Arial"/>
          <w:b/>
          <w:szCs w:val="32"/>
          <w:lang w:eastAsia="en-NZ"/>
        </w:rPr>
        <w:t>phone</w:t>
      </w:r>
      <w:r w:rsidR="006305BD">
        <w:rPr>
          <w:rFonts w:eastAsia="Times New Roman" w:cs="Arial"/>
          <w:szCs w:val="32"/>
          <w:lang w:eastAsia="en-NZ"/>
        </w:rPr>
        <w:t>:</w:t>
      </w:r>
      <w:r w:rsidRPr="001B3A9C">
        <w:rPr>
          <w:rFonts w:eastAsia="Times New Roman" w:cs="Arial"/>
          <w:szCs w:val="32"/>
          <w:lang w:eastAsia="en-NZ"/>
        </w:rPr>
        <w:t xml:space="preserve"> </w:t>
      </w:r>
      <w:r w:rsidR="006305BD">
        <w:rPr>
          <w:rFonts w:eastAsia="Times New Roman" w:cs="Arial"/>
          <w:szCs w:val="32"/>
          <w:lang w:eastAsia="en-NZ"/>
        </w:rPr>
        <w:tab/>
      </w:r>
      <w:r w:rsidRPr="001B3A9C">
        <w:rPr>
          <w:rFonts w:eastAsia="Times New Roman" w:cs="Arial"/>
          <w:b/>
          <w:szCs w:val="32"/>
          <w:lang w:eastAsia="en-NZ"/>
        </w:rPr>
        <w:t>0800 566 601</w:t>
      </w:r>
    </w:p>
    <w:p w14:paraId="7ADCD5D2" w14:textId="77777777" w:rsidR="006305BD" w:rsidRDefault="006305BD" w:rsidP="006305BD">
      <w:pPr>
        <w:pStyle w:val="ListParagraph"/>
        <w:numPr>
          <w:ilvl w:val="0"/>
          <w:numId w:val="0"/>
        </w:numPr>
        <w:spacing w:before="0"/>
        <w:ind w:left="4253"/>
        <w:contextualSpacing/>
        <w:rPr>
          <w:rFonts w:eastAsia="Times New Roman" w:cs="Arial"/>
          <w:b/>
          <w:szCs w:val="32"/>
          <w:lang w:eastAsia="en-NZ"/>
        </w:rPr>
      </w:pPr>
    </w:p>
    <w:p w14:paraId="5F6B4F7A" w14:textId="0192E160" w:rsidR="006305BD" w:rsidRDefault="006305BD" w:rsidP="001D2EAB">
      <w:pPr>
        <w:pStyle w:val="ListParagraph"/>
        <w:numPr>
          <w:ilvl w:val="0"/>
          <w:numId w:val="48"/>
        </w:numPr>
        <w:spacing w:before="0"/>
        <w:ind w:left="4253" w:hanging="567"/>
        <w:contextualSpacing/>
        <w:rPr>
          <w:rFonts w:eastAsia="Times New Roman" w:cs="Arial"/>
          <w:b/>
          <w:szCs w:val="32"/>
          <w:lang w:eastAsia="en-NZ"/>
        </w:rPr>
      </w:pPr>
      <w:r>
        <w:rPr>
          <w:rFonts w:eastAsia="Times New Roman" w:cs="Arial"/>
          <w:b/>
          <w:szCs w:val="32"/>
          <w:lang w:eastAsia="en-NZ"/>
        </w:rPr>
        <w:t xml:space="preserve">text: </w:t>
      </w:r>
      <w:r>
        <w:rPr>
          <w:rFonts w:eastAsia="Times New Roman" w:cs="Arial"/>
          <w:b/>
          <w:szCs w:val="32"/>
          <w:lang w:eastAsia="en-NZ"/>
        </w:rPr>
        <w:tab/>
      </w:r>
      <w:r>
        <w:rPr>
          <w:rFonts w:eastAsia="Times New Roman" w:cs="Arial"/>
          <w:b/>
          <w:szCs w:val="32"/>
          <w:lang w:eastAsia="en-NZ"/>
        </w:rPr>
        <w:tab/>
        <w:t>4206</w:t>
      </w:r>
    </w:p>
    <w:p w14:paraId="020B5D1C" w14:textId="19D849CC" w:rsidR="001D2EAB" w:rsidRPr="006305BD" w:rsidRDefault="006305BD" w:rsidP="006305BD">
      <w:pPr>
        <w:rPr>
          <w:rFonts w:eastAsia="Times New Roman" w:cs="Arial"/>
          <w:b/>
          <w:szCs w:val="32"/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007424" behindDoc="0" locked="0" layoutInCell="1" allowOverlap="1" wp14:anchorId="280C6530" wp14:editId="65EC738B">
            <wp:simplePos x="0" y="0"/>
            <wp:positionH relativeFrom="column">
              <wp:posOffset>177165</wp:posOffset>
            </wp:positionH>
            <wp:positionV relativeFrom="paragraph">
              <wp:posOffset>76835</wp:posOffset>
            </wp:positionV>
            <wp:extent cx="1194519" cy="1120325"/>
            <wp:effectExtent l="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519" cy="11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B0AF8" w14:textId="77777777" w:rsidR="006305BD" w:rsidRPr="006305BD" w:rsidRDefault="001D2EAB" w:rsidP="006305BD">
      <w:pPr>
        <w:pStyle w:val="ListParagraph"/>
        <w:numPr>
          <w:ilvl w:val="0"/>
          <w:numId w:val="48"/>
        </w:numPr>
        <w:spacing w:before="0"/>
        <w:ind w:left="4253" w:right="-472" w:hanging="567"/>
        <w:rPr>
          <w:rFonts w:eastAsia="Times New Roman" w:cs="Arial"/>
          <w:b/>
          <w:szCs w:val="32"/>
          <w:lang w:eastAsia="en-NZ"/>
        </w:rPr>
      </w:pPr>
      <w:r w:rsidRPr="006305BD">
        <w:rPr>
          <w:rFonts w:eastAsia="Times New Roman" w:cs="Arial"/>
          <w:b/>
          <w:szCs w:val="32"/>
          <w:lang w:eastAsia="en-NZ"/>
        </w:rPr>
        <w:t>email</w:t>
      </w:r>
      <w:r w:rsidRPr="006305BD">
        <w:rPr>
          <w:rFonts w:eastAsia="Times New Roman" w:cs="Arial"/>
          <w:szCs w:val="32"/>
          <w:lang w:eastAsia="en-NZ"/>
        </w:rPr>
        <w:t>:</w:t>
      </w:r>
      <w:r w:rsidR="006305BD">
        <w:rPr>
          <w:rFonts w:eastAsia="Times New Roman" w:cs="Arial"/>
          <w:szCs w:val="32"/>
          <w:lang w:eastAsia="en-NZ"/>
        </w:rPr>
        <w:t xml:space="preserve"> </w:t>
      </w:r>
    </w:p>
    <w:p w14:paraId="429DF45D" w14:textId="77777777" w:rsidR="006305BD" w:rsidRPr="006305BD" w:rsidRDefault="006305BD" w:rsidP="006305BD">
      <w:pPr>
        <w:ind w:left="4167" w:hanging="567"/>
        <w:rPr>
          <w:rFonts w:eastAsia="Times New Roman" w:cs="Arial"/>
          <w:b/>
          <w:sz w:val="16"/>
          <w:szCs w:val="32"/>
          <w:lang w:eastAsia="en-NZ"/>
        </w:rPr>
      </w:pPr>
    </w:p>
    <w:p w14:paraId="3C9072D3" w14:textId="0A90900F" w:rsidR="001D2EAB" w:rsidRPr="006305BD" w:rsidRDefault="006305BD" w:rsidP="006305BD">
      <w:pPr>
        <w:ind w:left="4167" w:hanging="567"/>
        <w:rPr>
          <w:rFonts w:eastAsia="Times New Roman" w:cs="Arial"/>
          <w:szCs w:val="32"/>
          <w:lang w:eastAsia="en-NZ"/>
        </w:rPr>
      </w:pPr>
      <w:r w:rsidRPr="006305BD">
        <w:rPr>
          <w:rFonts w:eastAsia="Times New Roman" w:cs="Arial"/>
          <w:szCs w:val="32"/>
          <w:lang w:eastAsia="en-NZ"/>
        </w:rPr>
        <w:tab/>
      </w:r>
      <w:r w:rsidR="001D2EAB" w:rsidRPr="006305BD">
        <w:rPr>
          <w:rFonts w:eastAsia="Times New Roman" w:cs="Arial"/>
          <w:b/>
          <w:szCs w:val="32"/>
          <w:lang w:eastAsia="en-NZ"/>
        </w:rPr>
        <w:t>contact@whaikaha.govt.nz</w:t>
      </w:r>
    </w:p>
    <w:p w14:paraId="0A70861A" w14:textId="0A8811D1" w:rsidR="008E47C3" w:rsidRDefault="008E47C3" w:rsidP="003601AD">
      <w:pPr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br w:type="page"/>
      </w:r>
    </w:p>
    <w:p w14:paraId="2847C3CD" w14:textId="0E4CCA15" w:rsidR="0060011B" w:rsidRPr="00C62192" w:rsidRDefault="003601AD" w:rsidP="00E309F6">
      <w:pPr>
        <w:ind w:left="3402"/>
        <w:rPr>
          <w:rFonts w:eastAsia="Times New Roman" w:cs="Arial"/>
          <w:sz w:val="30"/>
          <w:szCs w:val="30"/>
          <w:lang w:eastAsia="en-NZ"/>
        </w:rPr>
      </w:pPr>
      <w:r w:rsidRPr="00C62192">
        <w:rPr>
          <w:rFonts w:eastAsia="Times New Roman" w:cs="Times New Roman"/>
          <w:noProof/>
          <w:sz w:val="30"/>
          <w:szCs w:val="3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0B10999C" wp14:editId="6A97F670">
                <wp:simplePos x="0" y="0"/>
                <wp:positionH relativeFrom="margin">
                  <wp:posOffset>-352425</wp:posOffset>
                </wp:positionH>
                <wp:positionV relativeFrom="paragraph">
                  <wp:posOffset>-161925</wp:posOffset>
                </wp:positionV>
                <wp:extent cx="6234430" cy="8801100"/>
                <wp:effectExtent l="0" t="0" r="13970" b="1905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8011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3EDCB6" id="Rectangle: Rounded Corners 24" o:spid="_x0000_s1026" style="position:absolute;margin-left:-27.75pt;margin-top:-12.75pt;width:490.9pt;height:693pt;z-index:-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" filled="f" strokecolor="windowText">
                <w10:wrap anchorx="margin"/>
              </v:rect>
            </w:pict>
          </mc:Fallback>
        </mc:AlternateContent>
      </w:r>
      <w:r w:rsidRPr="00C62192">
        <w:rPr>
          <w:rFonts w:cs="Arial"/>
          <w:noProof/>
          <w:sz w:val="30"/>
          <w:szCs w:val="30"/>
          <w:lang w:val="en-NZ" w:eastAsia="en-NZ"/>
        </w:rPr>
        <w:drawing>
          <wp:anchor distT="0" distB="0" distL="114300" distR="114300" simplePos="0" relativeHeight="251867136" behindDoc="0" locked="0" layoutInCell="1" allowOverlap="1" wp14:anchorId="6C285132" wp14:editId="1CE15188">
            <wp:simplePos x="0" y="0"/>
            <wp:positionH relativeFrom="column">
              <wp:posOffset>-64481</wp:posOffset>
            </wp:positionH>
            <wp:positionV relativeFrom="paragraph">
              <wp:posOffset>119380</wp:posOffset>
            </wp:positionV>
            <wp:extent cx="1899285" cy="379095"/>
            <wp:effectExtent l="0" t="0" r="5715" b="1905"/>
            <wp:wrapThrough wrapText="bothSides">
              <wp:wrapPolygon edited="0">
                <wp:start x="867" y="0"/>
                <wp:lineTo x="0" y="13025"/>
                <wp:lineTo x="0" y="20623"/>
                <wp:lineTo x="8233" y="20623"/>
                <wp:lineTo x="20365" y="20623"/>
                <wp:lineTo x="21448" y="20623"/>
                <wp:lineTo x="21448" y="0"/>
                <wp:lineTo x="4116" y="0"/>
                <wp:lineTo x="867" y="0"/>
              </wp:wrapPolygon>
            </wp:wrapThrough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ikaha HORIZONTAL logo PURPLE.pn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11B" w:rsidRPr="00C62192">
        <w:rPr>
          <w:rFonts w:eastAsia="Times New Roman" w:cs="Arial"/>
          <w:sz w:val="30"/>
          <w:szCs w:val="30"/>
          <w:lang w:eastAsia="en-NZ"/>
        </w:rPr>
        <w:t xml:space="preserve">This information has been written by </w:t>
      </w:r>
      <w:r w:rsidRPr="00C62192">
        <w:rPr>
          <w:rFonts w:eastAsia="Times New Roman" w:cs="Arial"/>
          <w:iCs/>
          <w:sz w:val="30"/>
          <w:szCs w:val="30"/>
          <w:lang w:eastAsia="en-NZ"/>
        </w:rPr>
        <w:t>Whaikaha – Ministry of Disabled People.</w:t>
      </w:r>
    </w:p>
    <w:p w14:paraId="642F5E85" w14:textId="57456483" w:rsidR="0060011B" w:rsidRPr="00C62192" w:rsidRDefault="0060011B" w:rsidP="00E309F6">
      <w:pPr>
        <w:ind w:left="3402"/>
        <w:rPr>
          <w:rFonts w:eastAsia="Times New Roman" w:cs="Arial"/>
          <w:sz w:val="24"/>
          <w:szCs w:val="28"/>
          <w:lang w:eastAsia="en-NZ"/>
        </w:rPr>
      </w:pPr>
    </w:p>
    <w:p w14:paraId="084A065C" w14:textId="4E833A63" w:rsidR="0060011B" w:rsidRPr="00C62192" w:rsidRDefault="0060011B" w:rsidP="00E309F6">
      <w:pPr>
        <w:ind w:left="3402"/>
        <w:rPr>
          <w:rFonts w:eastAsia="Times New Roman" w:cs="Arial"/>
          <w:sz w:val="30"/>
          <w:szCs w:val="30"/>
          <w:lang w:eastAsia="en-NZ"/>
        </w:rPr>
      </w:pPr>
      <w:r w:rsidRPr="00C62192">
        <w:rPr>
          <w:rFonts w:eastAsia="Times New Roman" w:cs="Arial"/>
          <w:noProof/>
          <w:sz w:val="30"/>
          <w:szCs w:val="30"/>
          <w:lang w:val="en-NZ" w:eastAsia="en-NZ"/>
        </w:rPr>
        <w:drawing>
          <wp:anchor distT="0" distB="0" distL="114300" distR="114300" simplePos="0" relativeHeight="251708416" behindDoc="1" locked="0" layoutInCell="1" allowOverlap="1" wp14:anchorId="18B59DEB" wp14:editId="5FE32CEB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97" name="Picture 9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192">
        <w:rPr>
          <w:rFonts w:eastAsia="Times New Roman" w:cs="Arial"/>
          <w:sz w:val="30"/>
          <w:szCs w:val="30"/>
          <w:lang w:eastAsia="en-NZ"/>
        </w:rPr>
        <w:t>It has been translated into Easy Read by the Make it Easy Kia Māmā Mai service of People First New Zealand Ngā Tāngata Tuatahi.</w:t>
      </w:r>
    </w:p>
    <w:p w14:paraId="1AE2BC6F" w14:textId="0A9CC760" w:rsidR="0060011B" w:rsidRPr="00C62192" w:rsidRDefault="00E309F6" w:rsidP="00E309F6">
      <w:pPr>
        <w:ind w:left="3402"/>
        <w:rPr>
          <w:rFonts w:eastAsia="Times New Roman" w:cs="Arial"/>
          <w:sz w:val="24"/>
          <w:szCs w:val="28"/>
          <w:lang w:eastAsia="en-NZ"/>
        </w:rPr>
      </w:pPr>
      <w:r w:rsidRPr="00C62192">
        <w:rPr>
          <w:rFonts w:eastAsia="Times New Roman" w:cs="Arial"/>
          <w:noProof/>
          <w:sz w:val="36"/>
          <w:szCs w:val="28"/>
          <w:lang w:val="en-NZ" w:eastAsia="en-NZ"/>
        </w:rPr>
        <w:drawing>
          <wp:anchor distT="0" distB="0" distL="114300" distR="114300" simplePos="0" relativeHeight="251707392" behindDoc="0" locked="0" layoutInCell="1" allowOverlap="1" wp14:anchorId="387EEA3C" wp14:editId="0131D933">
            <wp:simplePos x="0" y="0"/>
            <wp:positionH relativeFrom="column">
              <wp:posOffset>-57150</wp:posOffset>
            </wp:positionH>
            <wp:positionV relativeFrom="paragraph">
              <wp:posOffset>176530</wp:posOffset>
            </wp:positionV>
            <wp:extent cx="1982685" cy="729343"/>
            <wp:effectExtent l="0" t="0" r="0" b="0"/>
            <wp:wrapNone/>
            <wp:docPr id="98" name="Picture 9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685" cy="729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3ACF8" w14:textId="35940551" w:rsidR="0060011B" w:rsidRPr="00C62192" w:rsidRDefault="0060011B" w:rsidP="00E309F6">
      <w:pPr>
        <w:ind w:left="3402"/>
        <w:rPr>
          <w:rFonts w:eastAsia="Times New Roman" w:cs="Arial"/>
          <w:sz w:val="30"/>
          <w:szCs w:val="30"/>
          <w:lang w:eastAsia="en-NZ"/>
        </w:rPr>
      </w:pPr>
      <w:r w:rsidRPr="00C62192">
        <w:rPr>
          <w:rFonts w:eastAsia="Times New Roman" w:cs="Arial"/>
          <w:sz w:val="30"/>
          <w:szCs w:val="30"/>
          <w:lang w:eastAsia="en-NZ"/>
        </w:rPr>
        <w:t>The ideas in this document are not the ideas of People First New Zealand Ngā Tāngata Tuatahi.</w:t>
      </w:r>
    </w:p>
    <w:p w14:paraId="15EF53E1" w14:textId="2D12AB38" w:rsidR="0060011B" w:rsidRPr="00C62192" w:rsidRDefault="00E309F6" w:rsidP="0060011B">
      <w:pPr>
        <w:spacing w:after="120"/>
        <w:ind w:left="3402"/>
        <w:rPr>
          <w:rFonts w:eastAsia="Times New Roman" w:cs="Arial"/>
          <w:sz w:val="24"/>
          <w:szCs w:val="28"/>
          <w:lang w:eastAsia="en-NZ"/>
        </w:rPr>
      </w:pPr>
      <w:r w:rsidRPr="00C62192">
        <w:rPr>
          <w:rFonts w:ascii="Calibri" w:eastAsia="Times New Roman" w:hAnsi="Calibri" w:cs="Times New Roman"/>
          <w:noProof/>
          <w:sz w:val="24"/>
          <w:szCs w:val="28"/>
          <w:lang w:val="en-NZ" w:eastAsia="en-NZ"/>
        </w:rPr>
        <w:drawing>
          <wp:anchor distT="0" distB="0" distL="114300" distR="114300" simplePos="0" relativeHeight="251701248" behindDoc="1" locked="0" layoutInCell="1" allowOverlap="1" wp14:anchorId="544C350D" wp14:editId="574B341E">
            <wp:simplePos x="0" y="0"/>
            <wp:positionH relativeFrom="margin">
              <wp:posOffset>161925</wp:posOffset>
            </wp:positionH>
            <wp:positionV relativeFrom="paragraph">
              <wp:posOffset>236220</wp:posOffset>
            </wp:positionV>
            <wp:extent cx="1071880" cy="657225"/>
            <wp:effectExtent l="0" t="0" r="0" b="9525"/>
            <wp:wrapThrough wrapText="bothSides">
              <wp:wrapPolygon edited="0">
                <wp:start x="0" y="0"/>
                <wp:lineTo x="0" y="21287"/>
                <wp:lineTo x="21114" y="21287"/>
                <wp:lineTo x="21114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1918B" w14:textId="37CC20CA" w:rsidR="0060011B" w:rsidRPr="00C62192" w:rsidRDefault="0060011B" w:rsidP="0060011B">
      <w:pPr>
        <w:ind w:left="3402"/>
        <w:rPr>
          <w:rFonts w:eastAsia="Times New Roman" w:cs="Arial"/>
          <w:sz w:val="30"/>
          <w:szCs w:val="30"/>
          <w:lang w:eastAsia="en-NZ"/>
        </w:rPr>
      </w:pPr>
      <w:r w:rsidRPr="00C62192">
        <w:rPr>
          <w:rFonts w:eastAsia="Times New Roman" w:cs="Arial"/>
          <w:sz w:val="30"/>
          <w:szCs w:val="30"/>
          <w:lang w:eastAsia="en-NZ"/>
        </w:rPr>
        <w:t>Make it Easy uses images from:</w:t>
      </w:r>
    </w:p>
    <w:p w14:paraId="34E93AD1" w14:textId="77777777" w:rsidR="0060011B" w:rsidRPr="00C62192" w:rsidRDefault="0060011B" w:rsidP="0060011B">
      <w:pPr>
        <w:ind w:left="3402"/>
        <w:contextualSpacing/>
        <w:rPr>
          <w:rFonts w:eastAsia="Calibri" w:cs="Arial"/>
          <w:sz w:val="14"/>
          <w:szCs w:val="28"/>
          <w:lang w:val="en-GB" w:eastAsia="en-NZ"/>
        </w:rPr>
      </w:pPr>
    </w:p>
    <w:p w14:paraId="72823C0A" w14:textId="6B962A9A" w:rsidR="0060011B" w:rsidRPr="00C62192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 w:val="30"/>
          <w:szCs w:val="30"/>
          <w:lang w:val="en-GB" w:eastAsia="en-NZ"/>
        </w:rPr>
      </w:pPr>
      <w:r w:rsidRPr="00C62192">
        <w:rPr>
          <w:rFonts w:eastAsia="Calibri" w:cs="Arial"/>
          <w:sz w:val="30"/>
          <w:szCs w:val="30"/>
          <w:lang w:val="en-GB" w:eastAsia="en-NZ"/>
        </w:rPr>
        <w:t>Changepeople.org</w:t>
      </w:r>
    </w:p>
    <w:p w14:paraId="66993C5A" w14:textId="04F5D5A0" w:rsidR="0060011B" w:rsidRPr="00C62192" w:rsidRDefault="00E309F6" w:rsidP="0060011B">
      <w:pPr>
        <w:ind w:left="3969" w:hanging="567"/>
        <w:contextualSpacing/>
        <w:rPr>
          <w:rFonts w:eastAsia="Calibri" w:cs="Arial"/>
          <w:sz w:val="14"/>
          <w:szCs w:val="28"/>
          <w:lang w:val="en-GB" w:eastAsia="en-NZ"/>
        </w:rPr>
      </w:pPr>
      <w:r w:rsidRPr="00C62192">
        <w:rPr>
          <w:rFonts w:eastAsia="Times New Roman" w:cs="Arial"/>
          <w:noProof/>
          <w:sz w:val="14"/>
          <w:szCs w:val="28"/>
          <w:lang w:val="en-NZ" w:eastAsia="en-NZ"/>
        </w:rPr>
        <w:drawing>
          <wp:anchor distT="0" distB="0" distL="114300" distR="114300" simplePos="0" relativeHeight="251705344" behindDoc="0" locked="0" layoutInCell="1" allowOverlap="1" wp14:anchorId="1F81E1D5" wp14:editId="6AD4DC5F">
            <wp:simplePos x="0" y="0"/>
            <wp:positionH relativeFrom="margin">
              <wp:posOffset>-45085</wp:posOffset>
            </wp:positionH>
            <wp:positionV relativeFrom="paragraph">
              <wp:posOffset>80010</wp:posOffset>
            </wp:positionV>
            <wp:extent cx="1809750" cy="203835"/>
            <wp:effectExtent l="0" t="0" r="0" b="571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D3BA3" w14:textId="7CC632C8" w:rsidR="0060011B" w:rsidRPr="00C62192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 w:val="30"/>
          <w:szCs w:val="30"/>
          <w:lang w:val="en-GB" w:eastAsia="en-NZ"/>
        </w:rPr>
      </w:pPr>
      <w:r w:rsidRPr="00C62192">
        <w:rPr>
          <w:rFonts w:eastAsia="Calibri" w:cs="Arial"/>
          <w:sz w:val="30"/>
          <w:szCs w:val="30"/>
          <w:lang w:val="en-GB" w:eastAsia="en-NZ"/>
        </w:rPr>
        <w:t>Photosymbols.com</w:t>
      </w:r>
    </w:p>
    <w:p w14:paraId="469F60D0" w14:textId="5CEDC45F" w:rsidR="0060011B" w:rsidRPr="00C62192" w:rsidRDefault="00E309F6" w:rsidP="0060011B">
      <w:pPr>
        <w:ind w:left="3969" w:hanging="567"/>
        <w:contextualSpacing/>
        <w:rPr>
          <w:rFonts w:eastAsia="Calibri" w:cs="Arial"/>
          <w:sz w:val="14"/>
          <w:szCs w:val="28"/>
          <w:lang w:val="en-GB" w:eastAsia="en-NZ"/>
        </w:rPr>
      </w:pPr>
      <w:r w:rsidRPr="00C62192">
        <w:rPr>
          <w:rFonts w:eastAsia="Calibri" w:cs="Arial"/>
          <w:noProof/>
          <w:sz w:val="28"/>
          <w:szCs w:val="28"/>
          <w:lang w:val="en-NZ" w:eastAsia="en-NZ"/>
        </w:rPr>
        <w:drawing>
          <wp:anchor distT="0" distB="0" distL="114300" distR="114300" simplePos="0" relativeHeight="251706368" behindDoc="0" locked="0" layoutInCell="1" allowOverlap="1" wp14:anchorId="1AF31AF4" wp14:editId="39698466">
            <wp:simplePos x="0" y="0"/>
            <wp:positionH relativeFrom="column">
              <wp:posOffset>371475</wp:posOffset>
            </wp:positionH>
            <wp:positionV relativeFrom="paragraph">
              <wp:posOffset>5715</wp:posOffset>
            </wp:positionV>
            <wp:extent cx="800100" cy="84709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1E433" w14:textId="6125C0C0" w:rsidR="0060011B" w:rsidRPr="00C62192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 w:val="30"/>
          <w:szCs w:val="30"/>
          <w:lang w:val="en-GB" w:eastAsia="en-NZ"/>
        </w:rPr>
      </w:pPr>
      <w:r w:rsidRPr="00C62192">
        <w:rPr>
          <w:rFonts w:cs="Arial"/>
          <w:color w:val="000000"/>
          <w:sz w:val="30"/>
          <w:szCs w:val="30"/>
          <w:shd w:val="clear" w:color="auto" w:fill="FFFFFF"/>
        </w:rPr>
        <w:t>SGC Image Works</w:t>
      </w:r>
    </w:p>
    <w:p w14:paraId="3FAC7429" w14:textId="77777777" w:rsidR="0060011B" w:rsidRPr="00C62192" w:rsidRDefault="0060011B" w:rsidP="0060011B">
      <w:pPr>
        <w:ind w:left="3969" w:hanging="567"/>
        <w:contextualSpacing/>
        <w:rPr>
          <w:rFonts w:eastAsia="Calibri" w:cs="Arial"/>
          <w:sz w:val="14"/>
          <w:szCs w:val="28"/>
          <w:lang w:val="en-GB" w:eastAsia="en-NZ"/>
        </w:rPr>
      </w:pPr>
    </w:p>
    <w:p w14:paraId="55F117A5" w14:textId="214903D6" w:rsidR="0060011B" w:rsidRPr="00C62192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 w:val="30"/>
          <w:szCs w:val="30"/>
          <w:lang w:val="en-GB" w:eastAsia="en-NZ"/>
        </w:rPr>
      </w:pPr>
      <w:r w:rsidRPr="00C62192">
        <w:rPr>
          <w:rFonts w:eastAsia="Calibri" w:cs="Arial"/>
          <w:sz w:val="30"/>
          <w:szCs w:val="30"/>
          <w:lang w:val="en-GB"/>
        </w:rPr>
        <w:t>Huriana</w:t>
      </w:r>
      <w:r w:rsidRPr="00C62192">
        <w:rPr>
          <w:rFonts w:eastAsia="Calibri" w:cs="Arial"/>
          <w:sz w:val="30"/>
          <w:szCs w:val="30"/>
          <w:shd w:val="clear" w:color="auto" w:fill="FFFFFF"/>
          <w:lang w:val="en-GB"/>
        </w:rPr>
        <w:t> Kopeke-Te Aho.</w:t>
      </w:r>
    </w:p>
    <w:p w14:paraId="1418749C" w14:textId="30680500" w:rsidR="00E309F6" w:rsidRPr="00C62192" w:rsidRDefault="00E309F6" w:rsidP="00E309F6">
      <w:pPr>
        <w:ind w:left="3402"/>
        <w:rPr>
          <w:rFonts w:eastAsia="Calibri" w:cs="Arial"/>
          <w:sz w:val="24"/>
          <w:szCs w:val="28"/>
          <w:lang w:eastAsia="en-NZ"/>
        </w:rPr>
      </w:pPr>
    </w:p>
    <w:p w14:paraId="1A2E2ECB" w14:textId="2194AE96" w:rsidR="00E309F6" w:rsidRPr="00C62192" w:rsidRDefault="0022019B" w:rsidP="00E309F6">
      <w:pPr>
        <w:ind w:left="3402"/>
        <w:rPr>
          <w:rFonts w:eastAsia="Calibri" w:cs="Arial"/>
          <w:szCs w:val="28"/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033024" behindDoc="0" locked="0" layoutInCell="1" allowOverlap="1" wp14:anchorId="7E7E1071" wp14:editId="7E54D786">
            <wp:simplePos x="0" y="0"/>
            <wp:positionH relativeFrom="column">
              <wp:posOffset>59237</wp:posOffset>
            </wp:positionH>
            <wp:positionV relativeFrom="paragraph">
              <wp:posOffset>8164</wp:posOffset>
            </wp:positionV>
            <wp:extent cx="1870710" cy="796290"/>
            <wp:effectExtent l="0" t="0" r="0" b="3810"/>
            <wp:wrapThrough wrapText="bothSides">
              <wp:wrapPolygon edited="0">
                <wp:start x="0" y="0"/>
                <wp:lineTo x="0" y="21187"/>
                <wp:lineTo x="21336" y="21187"/>
                <wp:lineTo x="21336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C image 2.pn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9F6" w:rsidRPr="00C62192">
        <w:rPr>
          <w:rFonts w:eastAsia="Calibri" w:cs="Arial"/>
          <w:sz w:val="30"/>
          <w:szCs w:val="30"/>
          <w:lang w:eastAsia="en-NZ"/>
        </w:rPr>
        <w:t>Thank you to McKenzie Higham Architects for permission to use cover image</w:t>
      </w:r>
      <w:r w:rsidR="00E309F6" w:rsidRPr="00C62192">
        <w:rPr>
          <w:rFonts w:eastAsia="Calibri" w:cs="Arial"/>
          <w:szCs w:val="28"/>
          <w:lang w:eastAsia="en-NZ"/>
        </w:rPr>
        <w:t>.</w:t>
      </w:r>
    </w:p>
    <w:p w14:paraId="260DCD9B" w14:textId="5692E0E8" w:rsidR="00E309F6" w:rsidRPr="00C62192" w:rsidRDefault="00E309F6" w:rsidP="00E309F6">
      <w:pPr>
        <w:ind w:left="3402"/>
        <w:rPr>
          <w:rFonts w:eastAsia="Times New Roman" w:cs="Arial"/>
          <w:sz w:val="24"/>
          <w:szCs w:val="28"/>
        </w:rPr>
      </w:pPr>
      <w:r w:rsidRPr="00C62192">
        <w:rPr>
          <w:rFonts w:ascii="Calibri" w:eastAsia="Times New Roman" w:hAnsi="Calibri" w:cs="Times New Roman"/>
          <w:noProof/>
          <w:sz w:val="24"/>
          <w:szCs w:val="28"/>
          <w:lang w:val="en-NZ" w:eastAsia="en-NZ"/>
        </w:rPr>
        <w:drawing>
          <wp:anchor distT="0" distB="0" distL="114300" distR="114300" simplePos="0" relativeHeight="251703296" behindDoc="0" locked="0" layoutInCell="1" allowOverlap="1" wp14:anchorId="58E08360" wp14:editId="51F279EC">
            <wp:simplePos x="0" y="0"/>
            <wp:positionH relativeFrom="column">
              <wp:posOffset>481330</wp:posOffset>
            </wp:positionH>
            <wp:positionV relativeFrom="paragraph">
              <wp:posOffset>272415</wp:posOffset>
            </wp:positionV>
            <wp:extent cx="752475" cy="838200"/>
            <wp:effectExtent l="0" t="0" r="9525" b="0"/>
            <wp:wrapNone/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4EB1D" w14:textId="5D2B0605" w:rsidR="00D4528C" w:rsidRPr="00C62192" w:rsidRDefault="0060011B" w:rsidP="00E309F6">
      <w:pPr>
        <w:ind w:left="3402"/>
        <w:rPr>
          <w:rFonts w:eastAsia="Calibri" w:cs="Arial"/>
          <w:sz w:val="30"/>
          <w:szCs w:val="30"/>
          <w:lang w:eastAsia="en-NZ"/>
        </w:rPr>
      </w:pPr>
      <w:r w:rsidRPr="00C62192">
        <w:rPr>
          <w:rFonts w:eastAsia="Times New Roman" w:cs="Arial"/>
          <w:sz w:val="30"/>
          <w:szCs w:val="30"/>
        </w:rPr>
        <w:t>All images used in this Easy Read document are subject to copyright rules and cannot be used without permission.</w:t>
      </w:r>
      <w:bookmarkEnd w:id="1"/>
    </w:p>
    <w:sectPr w:rsidR="00D4528C" w:rsidRPr="00C62192" w:rsidSect="00E479E6">
      <w:footerReference w:type="even" r:id="rId110"/>
      <w:footerReference w:type="default" r:id="rId111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7030A0"/>
        <w:left w:val="single" w:sz="24" w:space="24" w:color="7030A0"/>
        <w:bottom w:val="single" w:sz="24" w:space="24" w:color="7030A0"/>
        <w:right w:val="single" w:sz="24" w:space="24" w:color="7030A0"/>
      </w:pgBorders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22F41E" w16cex:dateUtc="2023-05-31T22:40:00Z"/>
  <w16cex:commentExtensible w16cex:durableId="2822F801" w16cex:dateUtc="2023-05-31T22:57:00Z"/>
  <w16cex:commentExtensible w16cex:durableId="2822F4A1" w16cex:dateUtc="2023-05-31T22:42:00Z"/>
  <w16cex:commentExtensible w16cex:durableId="2822F53E" w16cex:dateUtc="2023-05-31T22:45:00Z"/>
  <w16cex:commentExtensible w16cex:durableId="2822F56C" w16cex:dateUtc="2023-05-31T22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7AB9995" w16cid:durableId="2822F41E"/>
  <w16cid:commentId w16cid:paraId="74EDF2C5" w16cid:durableId="2822F801"/>
  <w16cid:commentId w16cid:paraId="6DE0B347" w16cid:durableId="2822F4A1"/>
  <w16cid:commentId w16cid:paraId="37B51316" w16cid:durableId="2822F53E"/>
  <w16cid:commentId w16cid:paraId="4A76DFB9" w16cid:durableId="2822F56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5D8992" w14:textId="77777777" w:rsidR="00C31B7F" w:rsidRDefault="00C31B7F">
      <w:pPr>
        <w:spacing w:line="240" w:lineRule="auto"/>
      </w:pPr>
      <w:r>
        <w:separator/>
      </w:r>
    </w:p>
  </w:endnote>
  <w:endnote w:type="continuationSeparator" w:id="0">
    <w:p w14:paraId="4495AEB0" w14:textId="77777777" w:rsidR="00C31B7F" w:rsidRDefault="00C31B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0EC2B24" w14:textId="77777777" w:rsidR="008E47C3" w:rsidRDefault="008E47C3" w:rsidP="00D4528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F3FE303" w14:textId="77777777" w:rsidR="008E47C3" w:rsidRDefault="008E47C3" w:rsidP="00D4528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07885583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14:paraId="39D969F4" w14:textId="77777777" w:rsidR="008E47C3" w:rsidRPr="003E7490" w:rsidRDefault="008E47C3">
        <w:pPr>
          <w:pStyle w:val="Footer"/>
          <w:jc w:val="right"/>
          <w:rPr>
            <w:sz w:val="28"/>
            <w:szCs w:val="28"/>
          </w:rPr>
        </w:pPr>
        <w:r w:rsidRPr="003E7490">
          <w:rPr>
            <w:sz w:val="28"/>
            <w:szCs w:val="28"/>
          </w:rPr>
          <w:fldChar w:fldCharType="begin"/>
        </w:r>
        <w:r w:rsidRPr="003E7490">
          <w:rPr>
            <w:sz w:val="28"/>
            <w:szCs w:val="28"/>
          </w:rPr>
          <w:instrText xml:space="preserve"> PAGE   \* MERGEFORMAT </w:instrText>
        </w:r>
        <w:r w:rsidRPr="003E7490">
          <w:rPr>
            <w:sz w:val="28"/>
            <w:szCs w:val="28"/>
          </w:rPr>
          <w:fldChar w:fldCharType="separate"/>
        </w:r>
        <w:r w:rsidR="006B2024">
          <w:rPr>
            <w:noProof/>
            <w:sz w:val="28"/>
            <w:szCs w:val="28"/>
          </w:rPr>
          <w:t>9</w:t>
        </w:r>
        <w:r w:rsidRPr="003E7490">
          <w:rPr>
            <w:noProof/>
            <w:sz w:val="28"/>
            <w:szCs w:val="28"/>
          </w:rPr>
          <w:fldChar w:fldCharType="end"/>
        </w:r>
      </w:p>
    </w:sdtContent>
  </w:sdt>
  <w:p w14:paraId="64C276FA" w14:textId="77777777" w:rsidR="008E47C3" w:rsidRDefault="008E47C3" w:rsidP="00D4528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D485A8" w14:textId="77777777" w:rsidR="00C31B7F" w:rsidRDefault="00C31B7F">
      <w:pPr>
        <w:spacing w:line="240" w:lineRule="auto"/>
      </w:pPr>
      <w:r>
        <w:separator/>
      </w:r>
    </w:p>
  </w:footnote>
  <w:footnote w:type="continuationSeparator" w:id="0">
    <w:p w14:paraId="36E2D469" w14:textId="77777777" w:rsidR="00C31B7F" w:rsidRDefault="00C31B7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934B2"/>
    <w:multiLevelType w:val="hybridMultilevel"/>
    <w:tmpl w:val="9DAE85C8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4">
    <w:nsid w:val="0CAD0A16"/>
    <w:multiLevelType w:val="hybridMultilevel"/>
    <w:tmpl w:val="4460921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>
    <w:nsid w:val="1BC74FE5"/>
    <w:multiLevelType w:val="hybridMultilevel"/>
    <w:tmpl w:val="B1F699A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002DC6"/>
    <w:multiLevelType w:val="hybridMultilevel"/>
    <w:tmpl w:val="0158F1E4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>
    <w:nsid w:val="216D0B75"/>
    <w:multiLevelType w:val="hybridMultilevel"/>
    <w:tmpl w:val="8F7277B2"/>
    <w:lvl w:ilvl="0" w:tplc="14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cs="Courier New" w:hint="default"/>
      </w:rPr>
    </w:lvl>
    <w:lvl w:ilvl="1" w:tplc="1409000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9">
    <w:nsid w:val="21D2355F"/>
    <w:multiLevelType w:val="hybridMultilevel"/>
    <w:tmpl w:val="BEC2C064"/>
    <w:lvl w:ilvl="0" w:tplc="3672FF38">
      <w:start w:val="1"/>
      <w:numFmt w:val="bullet"/>
      <w:lvlText w:val=""/>
      <w:lvlJc w:val="left"/>
      <w:pPr>
        <w:ind w:left="4504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4" w:hanging="360"/>
      </w:pPr>
      <w:rPr>
        <w:rFonts w:ascii="Wingdings" w:hAnsi="Wingdings" w:hint="default"/>
      </w:rPr>
    </w:lvl>
  </w:abstractNum>
  <w:abstractNum w:abstractNumId="10">
    <w:nsid w:val="28545367"/>
    <w:multiLevelType w:val="hybridMultilevel"/>
    <w:tmpl w:val="E6EC6D4A"/>
    <w:lvl w:ilvl="0" w:tplc="215E7864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>
    <w:nsid w:val="285A4046"/>
    <w:multiLevelType w:val="hybridMultilevel"/>
    <w:tmpl w:val="2032A0C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>
    <w:nsid w:val="28CD027E"/>
    <w:multiLevelType w:val="hybridMultilevel"/>
    <w:tmpl w:val="D68C49C0"/>
    <w:lvl w:ilvl="0" w:tplc="6BB6AA38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">
    <w:nsid w:val="33D70DAD"/>
    <w:multiLevelType w:val="hybridMultilevel"/>
    <w:tmpl w:val="CEC4ACD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>
    <w:nsid w:val="343C3210"/>
    <w:multiLevelType w:val="hybridMultilevel"/>
    <w:tmpl w:val="BEFA0A1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3F02F0"/>
    <w:multiLevelType w:val="hybridMultilevel"/>
    <w:tmpl w:val="BB506C08"/>
    <w:lvl w:ilvl="0" w:tplc="632AD7D4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  <w:sz w:val="32"/>
        <w:szCs w:val="32"/>
      </w:rPr>
    </w:lvl>
    <w:lvl w:ilvl="1" w:tplc="1409000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7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>
    <w:nsid w:val="379044ED"/>
    <w:multiLevelType w:val="hybridMultilevel"/>
    <w:tmpl w:val="E50A418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>
    <w:nsid w:val="38380B28"/>
    <w:multiLevelType w:val="hybridMultilevel"/>
    <w:tmpl w:val="540CA63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>
    <w:nsid w:val="3A3253CA"/>
    <w:multiLevelType w:val="hybridMultilevel"/>
    <w:tmpl w:val="8842D5F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1">
    <w:nsid w:val="437D6589"/>
    <w:multiLevelType w:val="hybridMultilevel"/>
    <w:tmpl w:val="D0E2E454"/>
    <w:lvl w:ilvl="0" w:tplc="1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2" w:tplc="1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14090003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4" w:tplc="1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22">
    <w:nsid w:val="4557561E"/>
    <w:multiLevelType w:val="multilevel"/>
    <w:tmpl w:val="FD043240"/>
    <w:lvl w:ilvl="0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1">
      <w:start w:val="1"/>
      <w:numFmt w:val="none"/>
      <w:isLgl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righ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right"/>
      <w:pPr>
        <w:ind w:left="284" w:firstLine="0"/>
      </w:pPr>
      <w:rPr>
        <w:rFonts w:hint="default"/>
      </w:rPr>
    </w:lvl>
  </w:abstractNum>
  <w:abstractNum w:abstractNumId="23">
    <w:nsid w:val="47780D73"/>
    <w:multiLevelType w:val="hybridMultilevel"/>
    <w:tmpl w:val="FDC2B760"/>
    <w:lvl w:ilvl="0" w:tplc="A82E954C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4">
    <w:nsid w:val="49E814A9"/>
    <w:multiLevelType w:val="hybridMultilevel"/>
    <w:tmpl w:val="8E7A678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5">
    <w:nsid w:val="4ABE117E"/>
    <w:multiLevelType w:val="hybridMultilevel"/>
    <w:tmpl w:val="8EAC077E"/>
    <w:lvl w:ilvl="0" w:tplc="14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6">
    <w:nsid w:val="4D7B26BE"/>
    <w:multiLevelType w:val="hybridMultilevel"/>
    <w:tmpl w:val="6D32859C"/>
    <w:lvl w:ilvl="0" w:tplc="14090001">
      <w:start w:val="1"/>
      <w:numFmt w:val="bullet"/>
      <w:lvlText w:val=""/>
      <w:lvlJc w:val="left"/>
      <w:pPr>
        <w:ind w:left="6011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673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745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817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89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961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033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105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771" w:hanging="360"/>
      </w:pPr>
      <w:rPr>
        <w:rFonts w:ascii="Wingdings" w:hAnsi="Wingdings" w:hint="default"/>
      </w:rPr>
    </w:lvl>
  </w:abstractNum>
  <w:abstractNum w:abstractNumId="27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936C21"/>
    <w:multiLevelType w:val="hybridMultilevel"/>
    <w:tmpl w:val="9ADA3B54"/>
    <w:lvl w:ilvl="0" w:tplc="632AD7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2628DA"/>
    <w:multiLevelType w:val="hybridMultilevel"/>
    <w:tmpl w:val="479453C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31">
    <w:nsid w:val="57702237"/>
    <w:multiLevelType w:val="hybridMultilevel"/>
    <w:tmpl w:val="B618657E"/>
    <w:lvl w:ilvl="0" w:tplc="1409000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5" w:hanging="360"/>
      </w:pPr>
      <w:rPr>
        <w:rFonts w:ascii="Wingdings" w:hAnsi="Wingdings" w:hint="default"/>
      </w:rPr>
    </w:lvl>
  </w:abstractNum>
  <w:abstractNum w:abstractNumId="32">
    <w:nsid w:val="5A0A01D3"/>
    <w:multiLevelType w:val="hybridMultilevel"/>
    <w:tmpl w:val="C088D05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3">
    <w:nsid w:val="5F5E51B6"/>
    <w:multiLevelType w:val="hybridMultilevel"/>
    <w:tmpl w:val="CE1ECC1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4">
    <w:nsid w:val="5F87152E"/>
    <w:multiLevelType w:val="hybridMultilevel"/>
    <w:tmpl w:val="808E4F00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D82647"/>
    <w:multiLevelType w:val="hybridMultilevel"/>
    <w:tmpl w:val="8D14BFCC"/>
    <w:lvl w:ilvl="0" w:tplc="8BB4225A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0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36">
    <w:nsid w:val="6127617A"/>
    <w:multiLevelType w:val="hybridMultilevel"/>
    <w:tmpl w:val="8CB6B66A"/>
    <w:lvl w:ilvl="0" w:tplc="632AD7D4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7">
    <w:nsid w:val="619B4608"/>
    <w:multiLevelType w:val="hybridMultilevel"/>
    <w:tmpl w:val="A0EC27F4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38">
    <w:nsid w:val="61A4251E"/>
    <w:multiLevelType w:val="multilevel"/>
    <w:tmpl w:val="6BC037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>
    <w:nsid w:val="6301640B"/>
    <w:multiLevelType w:val="hybridMultilevel"/>
    <w:tmpl w:val="9BAEFB58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4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41">
    <w:nsid w:val="67AB5C62"/>
    <w:multiLevelType w:val="hybridMultilevel"/>
    <w:tmpl w:val="BF6C20C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2">
    <w:nsid w:val="68C4068D"/>
    <w:multiLevelType w:val="hybridMultilevel"/>
    <w:tmpl w:val="F66E6A1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3">
    <w:nsid w:val="68C62EC2"/>
    <w:multiLevelType w:val="hybridMultilevel"/>
    <w:tmpl w:val="2EE8014C"/>
    <w:lvl w:ilvl="0" w:tplc="1409000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abstractNum w:abstractNumId="44">
    <w:nsid w:val="6CA7177C"/>
    <w:multiLevelType w:val="hybridMultilevel"/>
    <w:tmpl w:val="48E4C87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5">
    <w:nsid w:val="6D245F1C"/>
    <w:multiLevelType w:val="hybridMultilevel"/>
    <w:tmpl w:val="1B0CDCE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6">
    <w:nsid w:val="76A26424"/>
    <w:multiLevelType w:val="multilevel"/>
    <w:tmpl w:val="0E9002BC"/>
    <w:lvl w:ilvl="0">
      <w:start w:val="1"/>
      <w:numFmt w:val="bullet"/>
      <w:pStyle w:val="Bullet1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>
      <w:start w:val="1"/>
      <w:numFmt w:val="bullet"/>
      <w:pStyle w:val="Bullet2"/>
      <w:lvlText w:val="-"/>
      <w:lvlJc w:val="left"/>
      <w:pPr>
        <w:tabs>
          <w:tab w:val="num" w:pos="1701"/>
        </w:tabs>
        <w:ind w:left="1701" w:hanging="567"/>
      </w:pPr>
      <w:rPr>
        <w:rFonts w:ascii="Calibri" w:hAnsi="Calibri" w:hint="default"/>
      </w:rPr>
    </w:lvl>
    <w:lvl w:ilvl="2">
      <w:start w:val="1"/>
      <w:numFmt w:val="bullet"/>
      <w:pStyle w:val="Bullet3"/>
      <w:lvlText w:val="›"/>
      <w:lvlJc w:val="left"/>
      <w:pPr>
        <w:tabs>
          <w:tab w:val="num" w:pos="2268"/>
        </w:tabs>
        <w:ind w:left="2268" w:hanging="567"/>
      </w:pPr>
      <w:rPr>
        <w:rFonts w:ascii="Calibri" w:hAnsi="Calibri" w:hint="default"/>
      </w:rPr>
    </w:lvl>
    <w:lvl w:ilvl="3">
      <w:start w:val="1"/>
      <w:numFmt w:val="bullet"/>
      <w:pStyle w:val="Bullet4"/>
      <w:lvlText w:val="»"/>
      <w:lvlJc w:val="left"/>
      <w:pPr>
        <w:tabs>
          <w:tab w:val="num" w:pos="2835"/>
        </w:tabs>
        <w:ind w:left="2835" w:hanging="567"/>
      </w:pPr>
      <w:rPr>
        <w:rFonts w:ascii="Calibri" w:hAnsi="Calibri" w:hint="default"/>
      </w:rPr>
    </w:lvl>
    <w:lvl w:ilvl="4">
      <w:start w:val="1"/>
      <w:numFmt w:val="none"/>
      <w:suff w:val="nothing"/>
      <w:lvlText w:val=""/>
      <w:lvlJc w:val="left"/>
      <w:pPr>
        <w:ind w:left="2835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2835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2835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2835" w:firstLine="0"/>
      </w:pPr>
      <w:rPr>
        <w:rFonts w:hint="default"/>
      </w:rPr>
    </w:lvl>
  </w:abstractNum>
  <w:abstractNum w:abstractNumId="47">
    <w:nsid w:val="78F10E81"/>
    <w:multiLevelType w:val="hybridMultilevel"/>
    <w:tmpl w:val="81E0EC6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8">
    <w:nsid w:val="7F8904F9"/>
    <w:multiLevelType w:val="hybridMultilevel"/>
    <w:tmpl w:val="D94230C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30"/>
  </w:num>
  <w:num w:numId="4">
    <w:abstractNumId w:val="40"/>
  </w:num>
  <w:num w:numId="5">
    <w:abstractNumId w:val="17"/>
  </w:num>
  <w:num w:numId="6">
    <w:abstractNumId w:val="5"/>
  </w:num>
  <w:num w:numId="7">
    <w:abstractNumId w:val="2"/>
  </w:num>
  <w:num w:numId="8">
    <w:abstractNumId w:val="27"/>
  </w:num>
  <w:num w:numId="9">
    <w:abstractNumId w:val="0"/>
  </w:num>
  <w:num w:numId="10">
    <w:abstractNumId w:val="9"/>
  </w:num>
  <w:num w:numId="11">
    <w:abstractNumId w:val="42"/>
  </w:num>
  <w:num w:numId="12">
    <w:abstractNumId w:val="46"/>
  </w:num>
  <w:num w:numId="13">
    <w:abstractNumId w:val="18"/>
  </w:num>
  <w:num w:numId="14">
    <w:abstractNumId w:val="20"/>
  </w:num>
  <w:num w:numId="15">
    <w:abstractNumId w:val="37"/>
  </w:num>
  <w:num w:numId="16">
    <w:abstractNumId w:val="26"/>
  </w:num>
  <w:num w:numId="17">
    <w:abstractNumId w:val="14"/>
  </w:num>
  <w:num w:numId="18">
    <w:abstractNumId w:val="24"/>
  </w:num>
  <w:num w:numId="19">
    <w:abstractNumId w:val="4"/>
  </w:num>
  <w:num w:numId="20">
    <w:abstractNumId w:val="33"/>
  </w:num>
  <w:num w:numId="21">
    <w:abstractNumId w:val="23"/>
  </w:num>
  <w:num w:numId="22">
    <w:abstractNumId w:val="47"/>
  </w:num>
  <w:num w:numId="23">
    <w:abstractNumId w:val="48"/>
  </w:num>
  <w:num w:numId="24">
    <w:abstractNumId w:val="6"/>
  </w:num>
  <w:num w:numId="25">
    <w:abstractNumId w:val="19"/>
  </w:num>
  <w:num w:numId="26">
    <w:abstractNumId w:val="39"/>
  </w:num>
  <w:num w:numId="27">
    <w:abstractNumId w:val="41"/>
  </w:num>
  <w:num w:numId="28">
    <w:abstractNumId w:val="29"/>
  </w:num>
  <w:num w:numId="29">
    <w:abstractNumId w:val="12"/>
  </w:num>
  <w:num w:numId="30">
    <w:abstractNumId w:val="35"/>
  </w:num>
  <w:num w:numId="31">
    <w:abstractNumId w:val="43"/>
  </w:num>
  <w:num w:numId="32">
    <w:abstractNumId w:val="22"/>
  </w:num>
  <w:num w:numId="33">
    <w:abstractNumId w:val="45"/>
  </w:num>
  <w:num w:numId="34">
    <w:abstractNumId w:val="34"/>
  </w:num>
  <w:num w:numId="35">
    <w:abstractNumId w:val="25"/>
  </w:num>
  <w:num w:numId="36">
    <w:abstractNumId w:val="3"/>
  </w:num>
  <w:num w:numId="37">
    <w:abstractNumId w:val="10"/>
  </w:num>
  <w:num w:numId="38">
    <w:abstractNumId w:val="44"/>
  </w:num>
  <w:num w:numId="39">
    <w:abstractNumId w:val="31"/>
  </w:num>
  <w:num w:numId="40">
    <w:abstractNumId w:val="21"/>
  </w:num>
  <w:num w:numId="41">
    <w:abstractNumId w:val="38"/>
  </w:num>
  <w:num w:numId="42">
    <w:abstractNumId w:val="15"/>
  </w:num>
  <w:num w:numId="43">
    <w:abstractNumId w:val="28"/>
  </w:num>
  <w:num w:numId="44">
    <w:abstractNumId w:val="36"/>
  </w:num>
  <w:num w:numId="45">
    <w:abstractNumId w:val="7"/>
  </w:num>
  <w:num w:numId="46">
    <w:abstractNumId w:val="8"/>
  </w:num>
  <w:num w:numId="47">
    <w:abstractNumId w:val="16"/>
  </w:num>
  <w:num w:numId="48">
    <w:abstractNumId w:val="11"/>
  </w:num>
  <w:num w:numId="4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jS0tDQ0MTIyNTQ1NTFS0lEKTi0uzszPAykwrAUA1YyZ1iwAAAA="/>
  </w:docVars>
  <w:rsids>
    <w:rsidRoot w:val="00E479E6"/>
    <w:rsid w:val="00001D13"/>
    <w:rsid w:val="00005DB6"/>
    <w:rsid w:val="0000641D"/>
    <w:rsid w:val="000064D2"/>
    <w:rsid w:val="000227B4"/>
    <w:rsid w:val="0003092A"/>
    <w:rsid w:val="00035399"/>
    <w:rsid w:val="000419D9"/>
    <w:rsid w:val="00043F06"/>
    <w:rsid w:val="0004557B"/>
    <w:rsid w:val="00045598"/>
    <w:rsid w:val="000459D5"/>
    <w:rsid w:val="0004685F"/>
    <w:rsid w:val="0007524C"/>
    <w:rsid w:val="0009079F"/>
    <w:rsid w:val="00095FC4"/>
    <w:rsid w:val="000A3C46"/>
    <w:rsid w:val="000B36F6"/>
    <w:rsid w:val="00104EFC"/>
    <w:rsid w:val="00122416"/>
    <w:rsid w:val="00124EA8"/>
    <w:rsid w:val="0013755D"/>
    <w:rsid w:val="00166EAB"/>
    <w:rsid w:val="001754F4"/>
    <w:rsid w:val="00186F3D"/>
    <w:rsid w:val="001A1168"/>
    <w:rsid w:val="001B4DD5"/>
    <w:rsid w:val="001D223E"/>
    <w:rsid w:val="001D2EAB"/>
    <w:rsid w:val="001D6C71"/>
    <w:rsid w:val="001E3429"/>
    <w:rsid w:val="00201791"/>
    <w:rsid w:val="0022019B"/>
    <w:rsid w:val="00226F54"/>
    <w:rsid w:val="0024546F"/>
    <w:rsid w:val="00261BF8"/>
    <w:rsid w:val="00266B9F"/>
    <w:rsid w:val="00282CF7"/>
    <w:rsid w:val="002E099E"/>
    <w:rsid w:val="002F67E0"/>
    <w:rsid w:val="00302BC9"/>
    <w:rsid w:val="003072E6"/>
    <w:rsid w:val="00315307"/>
    <w:rsid w:val="00323EB3"/>
    <w:rsid w:val="00325931"/>
    <w:rsid w:val="0033242A"/>
    <w:rsid w:val="003479B0"/>
    <w:rsid w:val="00353556"/>
    <w:rsid w:val="003601AD"/>
    <w:rsid w:val="00366C42"/>
    <w:rsid w:val="00371C85"/>
    <w:rsid w:val="00394A61"/>
    <w:rsid w:val="003A7180"/>
    <w:rsid w:val="003D285C"/>
    <w:rsid w:val="003E4075"/>
    <w:rsid w:val="003E7490"/>
    <w:rsid w:val="003F07F7"/>
    <w:rsid w:val="003F5628"/>
    <w:rsid w:val="00434CB2"/>
    <w:rsid w:val="00446D12"/>
    <w:rsid w:val="004535B5"/>
    <w:rsid w:val="004567B0"/>
    <w:rsid w:val="00476C57"/>
    <w:rsid w:val="004A125F"/>
    <w:rsid w:val="004C6CB8"/>
    <w:rsid w:val="004E3BDD"/>
    <w:rsid w:val="004F539E"/>
    <w:rsid w:val="004F56C0"/>
    <w:rsid w:val="00503AD5"/>
    <w:rsid w:val="00546AFC"/>
    <w:rsid w:val="00561A16"/>
    <w:rsid w:val="00570380"/>
    <w:rsid w:val="00573001"/>
    <w:rsid w:val="005D6200"/>
    <w:rsid w:val="005E2414"/>
    <w:rsid w:val="005E327D"/>
    <w:rsid w:val="005F2214"/>
    <w:rsid w:val="0060011B"/>
    <w:rsid w:val="0062569A"/>
    <w:rsid w:val="006305BD"/>
    <w:rsid w:val="00630750"/>
    <w:rsid w:val="00643DA0"/>
    <w:rsid w:val="0064667B"/>
    <w:rsid w:val="00667DC1"/>
    <w:rsid w:val="00670B54"/>
    <w:rsid w:val="0068484B"/>
    <w:rsid w:val="006B2024"/>
    <w:rsid w:val="006B45FC"/>
    <w:rsid w:val="006C39FB"/>
    <w:rsid w:val="006C5C26"/>
    <w:rsid w:val="006C699C"/>
    <w:rsid w:val="006D12ED"/>
    <w:rsid w:val="006E050D"/>
    <w:rsid w:val="006E05D0"/>
    <w:rsid w:val="00705CA3"/>
    <w:rsid w:val="00711DD6"/>
    <w:rsid w:val="007177C7"/>
    <w:rsid w:val="0072629B"/>
    <w:rsid w:val="0073155A"/>
    <w:rsid w:val="007347F0"/>
    <w:rsid w:val="00736E4E"/>
    <w:rsid w:val="0075582D"/>
    <w:rsid w:val="00762639"/>
    <w:rsid w:val="00767AE7"/>
    <w:rsid w:val="0078010E"/>
    <w:rsid w:val="00780D25"/>
    <w:rsid w:val="007829EC"/>
    <w:rsid w:val="0079679A"/>
    <w:rsid w:val="00797DFC"/>
    <w:rsid w:val="007A3506"/>
    <w:rsid w:val="007B17C0"/>
    <w:rsid w:val="007C7764"/>
    <w:rsid w:val="007E166F"/>
    <w:rsid w:val="007E7233"/>
    <w:rsid w:val="007E753F"/>
    <w:rsid w:val="007E7F00"/>
    <w:rsid w:val="007F1828"/>
    <w:rsid w:val="007F76E7"/>
    <w:rsid w:val="0082319C"/>
    <w:rsid w:val="00830404"/>
    <w:rsid w:val="00840E1C"/>
    <w:rsid w:val="00841DB9"/>
    <w:rsid w:val="00851BEE"/>
    <w:rsid w:val="008623CF"/>
    <w:rsid w:val="00863D53"/>
    <w:rsid w:val="008707F8"/>
    <w:rsid w:val="00870EE5"/>
    <w:rsid w:val="008848CB"/>
    <w:rsid w:val="00887F23"/>
    <w:rsid w:val="00895AA5"/>
    <w:rsid w:val="008B775F"/>
    <w:rsid w:val="008D1A39"/>
    <w:rsid w:val="008D437D"/>
    <w:rsid w:val="008E0D28"/>
    <w:rsid w:val="008E256F"/>
    <w:rsid w:val="008E47C3"/>
    <w:rsid w:val="008F0651"/>
    <w:rsid w:val="009041DF"/>
    <w:rsid w:val="009129EC"/>
    <w:rsid w:val="00912AF0"/>
    <w:rsid w:val="00917588"/>
    <w:rsid w:val="009233E2"/>
    <w:rsid w:val="00925D56"/>
    <w:rsid w:val="009411B0"/>
    <w:rsid w:val="00944FAC"/>
    <w:rsid w:val="0094516C"/>
    <w:rsid w:val="0094697D"/>
    <w:rsid w:val="009705AA"/>
    <w:rsid w:val="00973429"/>
    <w:rsid w:val="00975660"/>
    <w:rsid w:val="00981385"/>
    <w:rsid w:val="0098180B"/>
    <w:rsid w:val="009C4833"/>
    <w:rsid w:val="009C7700"/>
    <w:rsid w:val="009E785A"/>
    <w:rsid w:val="009F06A2"/>
    <w:rsid w:val="00A12915"/>
    <w:rsid w:val="00A26AA9"/>
    <w:rsid w:val="00A356E5"/>
    <w:rsid w:val="00A403ED"/>
    <w:rsid w:val="00A4527D"/>
    <w:rsid w:val="00A46888"/>
    <w:rsid w:val="00A50E50"/>
    <w:rsid w:val="00A91671"/>
    <w:rsid w:val="00A91CF6"/>
    <w:rsid w:val="00AB3DFA"/>
    <w:rsid w:val="00AB4067"/>
    <w:rsid w:val="00AB6C4F"/>
    <w:rsid w:val="00AC5410"/>
    <w:rsid w:val="00AE7D04"/>
    <w:rsid w:val="00B1298A"/>
    <w:rsid w:val="00B46B7D"/>
    <w:rsid w:val="00B50B0B"/>
    <w:rsid w:val="00B668A5"/>
    <w:rsid w:val="00B81A2E"/>
    <w:rsid w:val="00B852F4"/>
    <w:rsid w:val="00BC7E04"/>
    <w:rsid w:val="00BD34B6"/>
    <w:rsid w:val="00BD5CF2"/>
    <w:rsid w:val="00BE784E"/>
    <w:rsid w:val="00BF5DDC"/>
    <w:rsid w:val="00C13697"/>
    <w:rsid w:val="00C200AE"/>
    <w:rsid w:val="00C31B7F"/>
    <w:rsid w:val="00C36C11"/>
    <w:rsid w:val="00C40E48"/>
    <w:rsid w:val="00C544B7"/>
    <w:rsid w:val="00C62192"/>
    <w:rsid w:val="00C664E0"/>
    <w:rsid w:val="00C901E0"/>
    <w:rsid w:val="00CA2BAD"/>
    <w:rsid w:val="00CA39DC"/>
    <w:rsid w:val="00CA6122"/>
    <w:rsid w:val="00CB5620"/>
    <w:rsid w:val="00CC4AB0"/>
    <w:rsid w:val="00CD3529"/>
    <w:rsid w:val="00D04319"/>
    <w:rsid w:val="00D12305"/>
    <w:rsid w:val="00D24254"/>
    <w:rsid w:val="00D32DA2"/>
    <w:rsid w:val="00D36DF3"/>
    <w:rsid w:val="00D4528C"/>
    <w:rsid w:val="00D4731B"/>
    <w:rsid w:val="00D64FF1"/>
    <w:rsid w:val="00D652D9"/>
    <w:rsid w:val="00D67451"/>
    <w:rsid w:val="00D72E06"/>
    <w:rsid w:val="00D852B6"/>
    <w:rsid w:val="00DA5F59"/>
    <w:rsid w:val="00DC5D2A"/>
    <w:rsid w:val="00DD0B27"/>
    <w:rsid w:val="00DD0E60"/>
    <w:rsid w:val="00DE21C7"/>
    <w:rsid w:val="00DE68CA"/>
    <w:rsid w:val="00DF2E18"/>
    <w:rsid w:val="00DF3F4F"/>
    <w:rsid w:val="00E02876"/>
    <w:rsid w:val="00E159D3"/>
    <w:rsid w:val="00E17BF8"/>
    <w:rsid w:val="00E24715"/>
    <w:rsid w:val="00E25EA4"/>
    <w:rsid w:val="00E30526"/>
    <w:rsid w:val="00E309F6"/>
    <w:rsid w:val="00E35A61"/>
    <w:rsid w:val="00E479E6"/>
    <w:rsid w:val="00E5179B"/>
    <w:rsid w:val="00E70DD8"/>
    <w:rsid w:val="00E70E61"/>
    <w:rsid w:val="00E821A5"/>
    <w:rsid w:val="00E8502A"/>
    <w:rsid w:val="00EA567F"/>
    <w:rsid w:val="00EC6799"/>
    <w:rsid w:val="00EF4A04"/>
    <w:rsid w:val="00F20BCC"/>
    <w:rsid w:val="00F21854"/>
    <w:rsid w:val="00F259FF"/>
    <w:rsid w:val="00F5783A"/>
    <w:rsid w:val="00F652B5"/>
    <w:rsid w:val="00F808AA"/>
    <w:rsid w:val="00F81A66"/>
    <w:rsid w:val="00F87859"/>
    <w:rsid w:val="00FA1D6F"/>
    <w:rsid w:val="00FE49FE"/>
    <w:rsid w:val="00FF6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705A4"/>
  <w15:chartTrackingRefBased/>
  <w15:docId w15:val="{2D679D59-607A-428B-824C-A237C2BEB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A916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82319C"/>
    <w:pPr>
      <w:keepNext/>
      <w:keepLines/>
      <w:spacing w:before="280" w:after="60" w:line="240" w:lineRule="auto"/>
      <w:ind w:left="0" w:right="284"/>
      <w:outlineLvl w:val="3"/>
    </w:pPr>
    <w:rPr>
      <w:rFonts w:ascii="Calibri" w:eastAsiaTheme="majorEastAsia" w:hAnsi="Calibri" w:cstheme="majorBidi"/>
      <w:b/>
      <w:bCs/>
      <w:iCs/>
      <w:color w:val="1E1E1E"/>
      <w:sz w:val="26"/>
      <w:szCs w:val="22"/>
      <w:lang w:val="en-NZ"/>
    </w:rPr>
  </w:style>
  <w:style w:type="paragraph" w:styleId="Heading5">
    <w:name w:val="heading 5"/>
    <w:basedOn w:val="Normal"/>
    <w:next w:val="BodyText"/>
    <w:link w:val="Heading5Char"/>
    <w:uiPriority w:val="1"/>
    <w:qFormat/>
    <w:rsid w:val="0082319C"/>
    <w:pPr>
      <w:keepNext/>
      <w:keepLines/>
      <w:spacing w:before="360" w:after="60" w:line="300" w:lineRule="atLeast"/>
      <w:ind w:left="0" w:right="284"/>
      <w:outlineLvl w:val="4"/>
    </w:pPr>
    <w:rPr>
      <w:rFonts w:ascii="Calibri" w:eastAsiaTheme="majorEastAsia" w:hAnsi="Calibri" w:cstheme="majorBidi"/>
      <w:b/>
      <w:caps/>
      <w:color w:val="1E1E1E"/>
      <w:sz w:val="22"/>
      <w:szCs w:val="22"/>
      <w:lang w:val="en-NZ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82319C"/>
    <w:pPr>
      <w:keepNext/>
      <w:keepLines/>
      <w:spacing w:before="200" w:line="300" w:lineRule="atLeast"/>
      <w:ind w:left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2"/>
      <w:lang w:val="en-NZ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82319C"/>
    <w:pPr>
      <w:keepNext/>
      <w:keepLines/>
      <w:spacing w:before="200" w:line="300" w:lineRule="atLeast"/>
      <w:ind w:left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val="en-NZ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82319C"/>
    <w:pPr>
      <w:keepNext/>
      <w:keepLines/>
      <w:spacing w:before="200" w:line="300" w:lineRule="atLeast"/>
      <w:ind w:left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NZ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82319C"/>
    <w:pPr>
      <w:keepNext/>
      <w:keepLines/>
      <w:spacing w:before="200" w:line="300" w:lineRule="atLeast"/>
      <w:ind w:left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1,Recommendation,List Paragraph11,TOC style,lp1,Bullet OSM,Proposal Bullet List,Bullets,List Paragraph numbered,List Bullet indent,Level 3,Rec para,List 1,Other List,Bullet List,FooterText,numbered,列出段落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1 Char,Recommendation Char,List Paragraph11 Char,TOC style Char,lp1 Char,Bullet OSM Char,Proposal Bullet List Char,Bullets Char,List Paragraph numbered Char,List Bullet indent Char,Level 3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paragraph" w:customStyle="1" w:styleId="Boxsmalltext">
    <w:name w:val="Box small text"/>
    <w:basedOn w:val="Normal"/>
    <w:uiPriority w:val="2"/>
    <w:qFormat/>
    <w:rsid w:val="006E05D0"/>
    <w:pPr>
      <w:spacing w:after="160" w:line="300" w:lineRule="atLeast"/>
      <w:ind w:left="0"/>
    </w:pPr>
    <w:rPr>
      <w:rFonts w:ascii="Calibri" w:eastAsiaTheme="minorHAnsi" w:hAnsi="Calibri"/>
      <w:color w:val="1E1E1E"/>
      <w:sz w:val="24"/>
      <w:szCs w:val="22"/>
      <w:lang w:val="en-NZ"/>
    </w:rPr>
  </w:style>
  <w:style w:type="paragraph" w:customStyle="1" w:styleId="Bullet1">
    <w:name w:val="Bullet 1"/>
    <w:basedOn w:val="Normal"/>
    <w:uiPriority w:val="2"/>
    <w:rsid w:val="00FA1D6F"/>
    <w:pPr>
      <w:numPr>
        <w:numId w:val="12"/>
      </w:numPr>
      <w:spacing w:after="160" w:line="300" w:lineRule="atLeast"/>
    </w:pPr>
    <w:rPr>
      <w:rFonts w:ascii="Calibri" w:eastAsiaTheme="minorHAnsi" w:hAnsi="Calibri"/>
      <w:color w:val="1E1E1E"/>
      <w:sz w:val="24"/>
      <w:szCs w:val="22"/>
      <w:lang w:val="en-NZ"/>
    </w:rPr>
  </w:style>
  <w:style w:type="paragraph" w:customStyle="1" w:styleId="Bullet2">
    <w:name w:val="Bullet 2"/>
    <w:basedOn w:val="Normal"/>
    <w:uiPriority w:val="2"/>
    <w:rsid w:val="00FA1D6F"/>
    <w:pPr>
      <w:numPr>
        <w:ilvl w:val="1"/>
        <w:numId w:val="12"/>
      </w:numPr>
      <w:spacing w:after="160" w:line="300" w:lineRule="atLeast"/>
    </w:pPr>
    <w:rPr>
      <w:rFonts w:ascii="Calibri" w:eastAsiaTheme="minorHAnsi" w:hAnsi="Calibri"/>
      <w:color w:val="1E1E1E"/>
      <w:sz w:val="24"/>
      <w:szCs w:val="22"/>
      <w:lang w:val="en-NZ"/>
    </w:rPr>
  </w:style>
  <w:style w:type="paragraph" w:customStyle="1" w:styleId="Bullet3">
    <w:name w:val="Bullet 3"/>
    <w:basedOn w:val="Normal"/>
    <w:uiPriority w:val="2"/>
    <w:rsid w:val="00FA1D6F"/>
    <w:pPr>
      <w:numPr>
        <w:ilvl w:val="2"/>
        <w:numId w:val="12"/>
      </w:numPr>
      <w:spacing w:after="160" w:line="300" w:lineRule="atLeast"/>
    </w:pPr>
    <w:rPr>
      <w:rFonts w:ascii="Calibri" w:eastAsiaTheme="minorHAnsi" w:hAnsi="Calibri"/>
      <w:color w:val="1E1E1E"/>
      <w:sz w:val="24"/>
      <w:szCs w:val="22"/>
      <w:lang w:val="en-NZ"/>
    </w:rPr>
  </w:style>
  <w:style w:type="paragraph" w:customStyle="1" w:styleId="Bullet4">
    <w:name w:val="Bullet 4"/>
    <w:basedOn w:val="Normal"/>
    <w:uiPriority w:val="2"/>
    <w:rsid w:val="00FA1D6F"/>
    <w:pPr>
      <w:numPr>
        <w:ilvl w:val="3"/>
        <w:numId w:val="12"/>
      </w:numPr>
      <w:spacing w:after="160" w:line="300" w:lineRule="atLeast"/>
    </w:pPr>
    <w:rPr>
      <w:rFonts w:ascii="Calibri" w:eastAsiaTheme="minorHAnsi" w:hAnsi="Calibri"/>
      <w:color w:val="1E1E1E"/>
      <w:sz w:val="24"/>
      <w:szCs w:val="22"/>
      <w:lang w:val="en-NZ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1671"/>
    <w:rPr>
      <w:rFonts w:asciiTheme="majorHAnsi" w:eastAsiaTheme="majorEastAsia" w:hAnsiTheme="majorHAnsi" w:cstheme="majorBidi"/>
      <w:color w:val="1F3763" w:themeColor="accent1" w:themeShade="7F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539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9E"/>
    <w:rPr>
      <w:rFonts w:ascii="Segoe UI" w:eastAsiaTheme="minorEastAsia" w:hAnsi="Segoe UI" w:cs="Segoe UI"/>
      <w:sz w:val="18"/>
      <w:szCs w:val="18"/>
      <w:lang w:val="en-AU"/>
    </w:rPr>
  </w:style>
  <w:style w:type="character" w:customStyle="1" w:styleId="normaltextrun">
    <w:name w:val="normaltextrun"/>
    <w:basedOn w:val="DefaultParagraphFont"/>
    <w:rsid w:val="00045598"/>
  </w:style>
  <w:style w:type="character" w:customStyle="1" w:styleId="Heading4Char">
    <w:name w:val="Heading 4 Char"/>
    <w:basedOn w:val="DefaultParagraphFont"/>
    <w:link w:val="Heading4"/>
    <w:uiPriority w:val="1"/>
    <w:rsid w:val="0082319C"/>
    <w:rPr>
      <w:rFonts w:ascii="Calibri" w:eastAsiaTheme="majorEastAsia" w:hAnsi="Calibri" w:cstheme="majorBidi"/>
      <w:b/>
      <w:bCs/>
      <w:iCs/>
      <w:color w:val="1E1E1E"/>
      <w:sz w:val="26"/>
      <w:szCs w:val="22"/>
    </w:rPr>
  </w:style>
  <w:style w:type="character" w:customStyle="1" w:styleId="Heading5Char">
    <w:name w:val="Heading 5 Char"/>
    <w:basedOn w:val="DefaultParagraphFont"/>
    <w:link w:val="Heading5"/>
    <w:uiPriority w:val="1"/>
    <w:rsid w:val="0082319C"/>
    <w:rPr>
      <w:rFonts w:ascii="Calibri" w:eastAsiaTheme="majorEastAsia" w:hAnsi="Calibri" w:cstheme="majorBidi"/>
      <w:b/>
      <w:caps/>
      <w:color w:val="1E1E1E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319C"/>
    <w:rPr>
      <w:rFonts w:asciiTheme="majorHAnsi" w:eastAsiaTheme="majorEastAsia" w:hAnsiTheme="majorHAnsi" w:cstheme="majorBidi"/>
      <w:i/>
      <w:iCs/>
      <w:color w:val="1F3763" w:themeColor="accent1" w:themeShade="7F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319C"/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319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319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evision">
    <w:name w:val="Revision"/>
    <w:hidden/>
    <w:uiPriority w:val="99"/>
    <w:semiHidden/>
    <w:rsid w:val="00C544B7"/>
    <w:rPr>
      <w:rFonts w:ascii="Arial" w:eastAsiaTheme="minorEastAsia" w:hAnsi="Arial"/>
      <w:sz w:val="32"/>
      <w:lang w:val="en-AU"/>
    </w:rPr>
  </w:style>
  <w:style w:type="character" w:customStyle="1" w:styleId="EasyRead2Char">
    <w:name w:val="Easy Read 2 Char"/>
    <w:basedOn w:val="DefaultParagraphFont"/>
    <w:link w:val="EasyRead2"/>
    <w:locked/>
    <w:rsid w:val="009F06A2"/>
    <w:rPr>
      <w:rFonts w:ascii="Arial" w:hAnsi="Arial" w:cs="Arial"/>
      <w:b/>
      <w:bCs/>
      <w:noProof/>
      <w:sz w:val="44"/>
      <w:szCs w:val="44"/>
    </w:rPr>
  </w:style>
  <w:style w:type="paragraph" w:customStyle="1" w:styleId="EasyRead2">
    <w:name w:val="Easy Read 2"/>
    <w:basedOn w:val="Normal"/>
    <w:link w:val="EasyRead2Char"/>
    <w:qFormat/>
    <w:rsid w:val="009F06A2"/>
    <w:pPr>
      <w:spacing w:after="160" w:line="256" w:lineRule="auto"/>
      <w:ind w:left="0"/>
      <w:jc w:val="center"/>
    </w:pPr>
    <w:rPr>
      <w:rFonts w:eastAsiaTheme="minorHAnsi" w:cs="Arial"/>
      <w:b/>
      <w:bCs/>
      <w:noProof/>
      <w:sz w:val="44"/>
      <w:szCs w:val="44"/>
      <w:lang w:val="en-NZ"/>
    </w:rPr>
  </w:style>
  <w:style w:type="paragraph" w:styleId="NormalWeb">
    <w:name w:val="Normal (Web)"/>
    <w:basedOn w:val="Normal"/>
    <w:uiPriority w:val="99"/>
    <w:semiHidden/>
    <w:unhideWhenUsed/>
    <w:rsid w:val="00975660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jpe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5.png"/><Relationship Id="rId84" Type="http://schemas.openxmlformats.org/officeDocument/2006/relationships/image" Target="media/image68.jpeg"/><Relationship Id="rId89" Type="http://schemas.openxmlformats.org/officeDocument/2006/relationships/image" Target="media/image73.png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png"/><Relationship Id="rId107" Type="http://schemas.openxmlformats.org/officeDocument/2006/relationships/image" Target="media/image89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570.png"/><Relationship Id="rId79" Type="http://schemas.openxmlformats.org/officeDocument/2006/relationships/image" Target="media/image63.png"/><Relationship Id="rId87" Type="http://schemas.openxmlformats.org/officeDocument/2006/relationships/image" Target="media/image71.png"/><Relationship Id="rId102" Type="http://schemas.openxmlformats.org/officeDocument/2006/relationships/image" Target="media/image84.png"/><Relationship Id="rId110" Type="http://schemas.openxmlformats.org/officeDocument/2006/relationships/footer" Target="footer1.xml"/><Relationship Id="rId115" Type="http://schemas.microsoft.com/office/2016/09/relationships/commentsIds" Target="commentsIds.xml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82" Type="http://schemas.openxmlformats.org/officeDocument/2006/relationships/image" Target="media/image66.jpeg"/><Relationship Id="rId90" Type="http://schemas.openxmlformats.org/officeDocument/2006/relationships/image" Target="media/image74.png"/><Relationship Id="rId95" Type="http://schemas.openxmlformats.org/officeDocument/2006/relationships/image" Target="media/image79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hyperlink" Target="https://tinyurl.com/mr2aw46x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png"/><Relationship Id="rId64" Type="http://schemas.openxmlformats.org/officeDocument/2006/relationships/image" Target="media/image51.jpeg"/><Relationship Id="rId69" Type="http://schemas.openxmlformats.org/officeDocument/2006/relationships/image" Target="media/image56.png"/><Relationship Id="rId77" Type="http://schemas.openxmlformats.org/officeDocument/2006/relationships/image" Target="media/image61.png"/><Relationship Id="rId100" Type="http://schemas.openxmlformats.org/officeDocument/2006/relationships/image" Target="media/image82.png"/><Relationship Id="rId105" Type="http://schemas.openxmlformats.org/officeDocument/2006/relationships/image" Target="media/image87.jpeg"/><Relationship Id="rId113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8.jpeg"/><Relationship Id="rId72" Type="http://schemas.openxmlformats.org/officeDocument/2006/relationships/image" Target="media/image57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93" Type="http://schemas.openxmlformats.org/officeDocument/2006/relationships/image" Target="media/image77.png"/><Relationship Id="rId98" Type="http://schemas.openxmlformats.org/officeDocument/2006/relationships/image" Target="media/image810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103" Type="http://schemas.openxmlformats.org/officeDocument/2006/relationships/image" Target="media/image85.jpg"/><Relationship Id="rId108" Type="http://schemas.openxmlformats.org/officeDocument/2006/relationships/image" Target="media/image90.png"/><Relationship Id="rId20" Type="http://schemas.openxmlformats.org/officeDocument/2006/relationships/image" Target="media/image13.png"/><Relationship Id="rId41" Type="http://schemas.openxmlformats.org/officeDocument/2006/relationships/image" Target="media/image29.jpe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30.png"/><Relationship Id="rId75" Type="http://schemas.openxmlformats.org/officeDocument/2006/relationships/image" Target="media/image59.png"/><Relationship Id="rId83" Type="http://schemas.openxmlformats.org/officeDocument/2006/relationships/image" Target="media/image67.jpeg"/><Relationship Id="rId88" Type="http://schemas.openxmlformats.org/officeDocument/2006/relationships/image" Target="media/image72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1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image" Target="media/image88.png"/><Relationship Id="rId114" Type="http://schemas.microsoft.com/office/2018/08/relationships/commentsExtensible" Target="commentsExtensible.xm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1.jpe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58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94" Type="http://schemas.openxmlformats.org/officeDocument/2006/relationships/image" Target="media/image78.png"/><Relationship Id="rId99" Type="http://schemas.openxmlformats.org/officeDocument/2006/relationships/hyperlink" Target="https://tinyurl.com/mr2aw46x" TargetMode="External"/><Relationship Id="rId101" Type="http://schemas.openxmlformats.org/officeDocument/2006/relationships/image" Target="media/image8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109" Type="http://schemas.openxmlformats.org/officeDocument/2006/relationships/image" Target="media/image91.png"/><Relationship Id="rId34" Type="http://schemas.openxmlformats.org/officeDocument/2006/relationships/image" Target="media/image26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0.png"/><Relationship Id="rId97" Type="http://schemas.openxmlformats.org/officeDocument/2006/relationships/image" Target="media/image81.jpeg"/><Relationship Id="rId104" Type="http://schemas.openxmlformats.org/officeDocument/2006/relationships/image" Target="media/image86.png"/><Relationship Id="rId7" Type="http://schemas.openxmlformats.org/officeDocument/2006/relationships/endnotes" Target="endnotes.xml"/><Relationship Id="rId71" Type="http://schemas.openxmlformats.org/officeDocument/2006/relationships/image" Target="media/image540.png"/><Relationship Id="rId92" Type="http://schemas.openxmlformats.org/officeDocument/2006/relationships/image" Target="media/image7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A\Dropbox\2.%20Supporting%20documents\Templates%20and%20inserts\Easy%20Read%20Template%20(May%20202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5DCDF3-3B43-4D73-8731-8BA1B0579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(May 2023)</Template>
  <TotalTime>23</TotalTime>
  <Pages>24</Pages>
  <Words>1288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 Parrish</dc:creator>
  <cp:keywords/>
  <dc:description/>
  <cp:lastModifiedBy>Microsoft account</cp:lastModifiedBy>
  <cp:revision>8</cp:revision>
  <cp:lastPrinted>2023-05-25T00:48:00Z</cp:lastPrinted>
  <dcterms:created xsi:type="dcterms:W3CDTF">2023-05-31T22:58:00Z</dcterms:created>
  <dcterms:modified xsi:type="dcterms:W3CDTF">2023-06-01T00:01:00Z</dcterms:modified>
</cp:coreProperties>
</file>